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4C0" w:rsidRDefault="002A04C0" w:rsidP="00B512A3">
      <w:pPr>
        <w:tabs>
          <w:tab w:val="left" w:pos="8080"/>
        </w:tabs>
        <w:ind w:left="-1418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14.75pt;margin-top:340.05pt;width:150.75pt;height:199.1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" filled="f" stroked="f" strokeweight=".5pt">
            <v:textbox>
              <w:txbxContent>
                <w:p w:rsidR="002A04C0" w:rsidRDefault="002A04C0" w:rsidP="00CA3AC9">
                  <w:pPr>
                    <w:rPr>
                      <w:rFonts w:ascii="Britannic Bold" w:hAnsi="Britannic Bold" w:cs="Arial"/>
                      <w:b/>
                      <w:color w:val="auto"/>
                      <w:sz w:val="32"/>
                    </w:rPr>
                  </w:pPr>
                </w:p>
                <w:p w:rsidR="002A04C0" w:rsidRPr="00CA3AC9" w:rsidRDefault="002A04C0" w:rsidP="00CA3AC9">
                  <w:pPr>
                    <w:rPr>
                      <w:rFonts w:ascii="Arial" w:hAnsi="Arial" w:cs="Arial"/>
                      <w:b/>
                      <w:color w:val="006600"/>
                      <w:sz w:val="24"/>
                    </w:rPr>
                  </w:pPr>
                </w:p>
                <w:p w:rsidR="002A04C0" w:rsidRPr="00CA3AC9" w:rsidRDefault="002A04C0" w:rsidP="00CA3AC9">
                  <w:pPr>
                    <w:rPr>
                      <w:rFonts w:ascii="Arial" w:hAnsi="Arial" w:cs="Arial"/>
                      <w:b/>
                      <w:color w:val="006600"/>
                      <w:sz w:val="24"/>
                    </w:rPr>
                  </w:pPr>
                </w:p>
                <w:p w:rsidR="002A04C0" w:rsidRDefault="002A04C0" w:rsidP="00CA3AC9">
                  <w:pPr>
                    <w:rPr>
                      <w:rFonts w:ascii="Arial" w:hAnsi="Arial" w:cs="Arial"/>
                      <w:color w:val="006600"/>
                      <w:sz w:val="24"/>
                    </w:rPr>
                  </w:pPr>
                </w:p>
                <w:p w:rsidR="002A04C0" w:rsidRDefault="002A04C0" w:rsidP="00CA3AC9">
                  <w:pPr>
                    <w:rPr>
                      <w:rFonts w:ascii="Arial" w:hAnsi="Arial" w:cs="Arial"/>
                      <w:color w:val="006600"/>
                      <w:sz w:val="24"/>
                    </w:rPr>
                  </w:pPr>
                  <w:r>
                    <w:rPr>
                      <w:rFonts w:ascii="Arial" w:hAnsi="Arial" w:cs="Arial"/>
                      <w:color w:val="006600"/>
                      <w:sz w:val="24"/>
                    </w:rPr>
                    <w:t>** First event 26</w:t>
                  </w:r>
                  <w:r w:rsidRPr="00CA3AC9">
                    <w:rPr>
                      <w:rFonts w:ascii="Arial" w:hAnsi="Arial" w:cs="Arial"/>
                      <w:color w:val="006600"/>
                      <w:sz w:val="24"/>
                      <w:vertAlign w:val="superscript"/>
                    </w:rPr>
                    <w:t>th</w:t>
                  </w:r>
                  <w:r w:rsidRPr="00CA3AC9">
                    <w:rPr>
                      <w:rFonts w:ascii="Arial" w:hAnsi="Arial" w:cs="Arial"/>
                      <w:color w:val="006600"/>
                      <w:sz w:val="24"/>
                    </w:rPr>
                    <w:t xml:space="preserve"> September</w:t>
                  </w:r>
                  <w:r>
                    <w:rPr>
                      <w:rFonts w:ascii="Arial" w:hAnsi="Arial" w:cs="Arial"/>
                      <w:color w:val="006600"/>
                      <w:sz w:val="24"/>
                    </w:rPr>
                    <w:t xml:space="preserve"> **</w:t>
                  </w:r>
                </w:p>
                <w:p w:rsidR="002A04C0" w:rsidRDefault="002A04C0" w:rsidP="00CA3AC9">
                  <w:pPr>
                    <w:rPr>
                      <w:rFonts w:ascii="Arial" w:hAnsi="Arial" w:cs="Arial"/>
                      <w:color w:val="006600"/>
                      <w:sz w:val="24"/>
                    </w:rPr>
                  </w:pPr>
                </w:p>
                <w:p w:rsidR="002A04C0" w:rsidRDefault="002A04C0" w:rsidP="00CA3AC9">
                  <w:pPr>
                    <w:rPr>
                      <w:rFonts w:ascii="Arial" w:hAnsi="Arial" w:cs="Arial"/>
                      <w:color w:val="006600"/>
                      <w:sz w:val="24"/>
                    </w:rPr>
                  </w:pPr>
                  <w:r>
                    <w:rPr>
                      <w:rFonts w:ascii="Arial" w:hAnsi="Arial" w:cs="Arial"/>
                      <w:color w:val="006600"/>
                      <w:sz w:val="24"/>
                    </w:rPr>
                    <w:t>12:30pm – 2pm</w:t>
                  </w:r>
                </w:p>
                <w:p w:rsidR="002A04C0" w:rsidRDefault="002A04C0" w:rsidP="00CA3AC9">
                  <w:pPr>
                    <w:rPr>
                      <w:rFonts w:ascii="Arial" w:hAnsi="Arial" w:cs="Arial"/>
                      <w:color w:val="006600"/>
                      <w:sz w:val="24"/>
                    </w:rPr>
                  </w:pPr>
                </w:p>
                <w:p w:rsidR="002A04C0" w:rsidRDefault="002A04C0" w:rsidP="00CA3AC9">
                  <w:pPr>
                    <w:rPr>
                      <w:rFonts w:ascii="Arial" w:hAnsi="Arial" w:cs="Arial"/>
                      <w:color w:val="006600"/>
                      <w:sz w:val="24"/>
                    </w:rPr>
                  </w:pPr>
                  <w:r>
                    <w:rPr>
                      <w:rFonts w:ascii="Arial" w:hAnsi="Arial" w:cs="Arial"/>
                      <w:color w:val="006600"/>
                      <w:sz w:val="24"/>
                    </w:rPr>
                    <w:t>Everyone welcome</w:t>
                  </w:r>
                </w:p>
                <w:p w:rsidR="002A04C0" w:rsidRDefault="002A04C0" w:rsidP="00CA3AC9">
                  <w:pPr>
                    <w:rPr>
                      <w:rFonts w:ascii="Arial" w:hAnsi="Arial" w:cs="Arial"/>
                      <w:color w:val="006600"/>
                      <w:sz w:val="24"/>
                    </w:rPr>
                  </w:pPr>
                </w:p>
                <w:p w:rsidR="002A04C0" w:rsidRDefault="002A04C0" w:rsidP="00CA3AC9">
                  <w:pPr>
                    <w:rPr>
                      <w:rFonts w:ascii="Arial" w:hAnsi="Arial" w:cs="Arial"/>
                      <w:color w:val="006600"/>
                      <w:sz w:val="24"/>
                    </w:rPr>
                  </w:pPr>
                  <w:r>
                    <w:rPr>
                      <w:rFonts w:ascii="Arial" w:hAnsi="Arial" w:cs="Arial"/>
                      <w:color w:val="006600"/>
                      <w:sz w:val="24"/>
                    </w:rPr>
                    <w:t>Cost £3.50 for two course lunch &amp; coffee</w:t>
                  </w:r>
                </w:p>
                <w:p w:rsidR="002A04C0" w:rsidRDefault="002A04C0" w:rsidP="00AA6FC9">
                  <w:pPr>
                    <w:rPr>
                      <w:rFonts w:ascii="Arial" w:hAnsi="Arial" w:cs="Arial"/>
                      <w:color w:val="auto"/>
                      <w:sz w:val="24"/>
                    </w:rPr>
                  </w:pPr>
                  <w:r>
                    <w:rPr>
                      <w:rFonts w:ascii="Arial" w:hAnsi="Arial" w:cs="Arial"/>
                      <w:color w:val="auto"/>
                      <w:sz w:val="24"/>
                    </w:rPr>
                    <w:t xml:space="preserve">          </w:t>
                  </w:r>
                </w:p>
                <w:p w:rsidR="002A04C0" w:rsidRPr="00BE5D69" w:rsidRDefault="002A04C0" w:rsidP="00AA6FC9">
                  <w:pPr>
                    <w:rPr>
                      <w:rFonts w:ascii="Arial" w:hAnsi="Arial" w:cs="Arial"/>
                      <w:color w:val="auto"/>
                      <w:sz w:val="24"/>
                    </w:rPr>
                  </w:pPr>
                  <w:r>
                    <w:rPr>
                      <w:rFonts w:ascii="Arial" w:hAnsi="Arial" w:cs="Arial"/>
                      <w:color w:val="auto"/>
                      <w:sz w:val="24"/>
                    </w:rPr>
                    <w:t xml:space="preserve">         Friendship  </w:t>
                  </w:r>
                  <w:r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sym w:font="Webdings" w:char="F03D"/>
                  </w:r>
                  <w:r>
                    <w:rPr>
                      <w:rFonts w:ascii="Arial" w:hAnsi="Arial" w:cs="Arial"/>
                      <w:color w:val="auto"/>
                      <w:sz w:val="24"/>
                    </w:rPr>
                    <w:t xml:space="preserve">  Food  </w:t>
                  </w:r>
                  <w:r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sym w:font="Webdings" w:char="F03D"/>
                  </w:r>
                  <w:r>
                    <w:rPr>
                      <w:rFonts w:ascii="Arial" w:hAnsi="Arial" w:cs="Arial"/>
                      <w:color w:val="auto"/>
                      <w:sz w:val="24"/>
                    </w:rPr>
                    <w:t xml:space="preserve">  Fun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84.8pt;margin-top:345.45pt;width:171pt;height:41.8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" fillcolor="#92d050" strokecolor="#060">
            <v:textbox>
              <w:txbxContent>
                <w:p w:rsidR="002A04C0" w:rsidRPr="00673D8A" w:rsidRDefault="002A04C0" w:rsidP="009E368F">
                  <w:pPr>
                    <w:jc w:val="center"/>
                    <w:rPr>
                      <w:rFonts w:ascii="Lucida Calligraphy" w:hAnsi="Lucida Calligraphy" w:cs="MV Boli"/>
                      <w:b/>
                      <w:color w:val="FFFFFF"/>
                      <w:sz w:val="48"/>
                      <w:szCs w:val="144"/>
                    </w:rPr>
                  </w:pPr>
                  <w:r w:rsidRPr="00673D8A">
                    <w:rPr>
                      <w:rFonts w:ascii="Lucida Calligraphy" w:hAnsi="Lucida Calligraphy" w:cs="MV Boli"/>
                      <w:b/>
                      <w:color w:val="FFFFFF"/>
                      <w:sz w:val="48"/>
                      <w:szCs w:val="144"/>
                    </w:rPr>
                    <w:t>Lunch Club</w:t>
                  </w:r>
                </w:p>
                <w:p w:rsidR="002A04C0" w:rsidRDefault="002A04C0" w:rsidP="00DF357E"/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81.7pt;margin-top:364.55pt;width:267.9pt;height:160.75pt;z-index:251679232;visibility:visib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BV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Uhvcml6b250YWxSZXM8L2tleT4KCQkJCTxyZWFsPjcyPC9yZWFsPgoJCQkJPGtleT5jb20uYXBw&#10;bGUucHJpbnQudGlja2V0LmNsaWVudDwva2V5PgoJCQkJPHN0cmluZz5jb20uYXBwbGUucHJpbnRp&#10;bmdtYW5hZ2VyPC9zdHJpbmc+CgkJCQk8a2V5PmNvbS5hcHBsZS5wcmludC50aWNrZXQubW9kRGF0&#10;ZTwva2V5PgoJCQkJPGRhdGU+MjAwNS0wNi0wOVQyMjozMjo0NVo8L2RhdGU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y0wMS0zMFQy&#10;MDoyNDoyMlo8L2RhdGU+CgkJCQkJPGtleT5jb20uYXBwbGUucHJpbnQudGlja2V0LnN0YXRlRmxh&#10;Zzwva2V5PgoJCQkJCTxpbnRlZ2VyPjA8L2ludGVnZXI+CgkJCQk8L2RpY3Q+CgkJCTwvYXJyYXk+&#10;CgkJPC9kaWN0PgoJCTxrZXk+Y29tLmFwcGxlLnByaW50LlBhZ2VGb3JtYXQuUE1BZGp1c3RlZFBh&#10;cGVy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BhcGVyTmFtZTwva2V5PgoJCQkJCTxzdHJpbmc+bmEtbGV0dGVyPC9zdHJpbmc+CgkJCQkJ&#10;PGtleT5jb20uYXBwbGUucHJpbnQudGlja2V0LmNsaWVudDwva2V5PgoJCQkJCTxzdHJpbmc+Y29t&#10;LmFwcGxlLnByaW50LnBtLlBvc3RTY3JpcHQ8L3N0cmluZz4KCQkJCQk8a2V5PmNvbS5hcHBsZS5w&#10;cmludC50aWNrZXQubW9kRGF0ZTwva2V5PgoJCQkJCTxkYXRlPjIwMDAtMDctMjhUMjI6NTc6MDR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Iw&#10;AAAAAFJnaHRsb25nAAAEG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w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8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D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w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8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D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w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8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d/D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w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8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D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" stroked="f">
            <v:fill r:id="rId7" o:title="" opacity="9175f" recolor="t" rotate="t" type="frame"/>
            <v:textbox>
              <w:txbxContent>
                <w:p w:rsidR="002A04C0" w:rsidRDefault="002A04C0"/>
              </w:txbxContent>
            </v:textbox>
          </v:shape>
        </w:pict>
      </w:r>
      <w:r>
        <w:rPr>
          <w:noProof/>
        </w:rPr>
        <w:pict>
          <v:shape id="Text Box 450" o:spid="_x0000_s1029" type="#_x0000_t202" style="position:absolute;left:0;text-align:left;margin-left:279.5pt;margin-top:362.5pt;width:272.15pt;height:176.2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" filled="f" stroked="f" strokeweight=".5pt">
            <v:fill o:detectmouseclick="t"/>
            <v:textbox>
              <w:txbxContent>
                <w:p w:rsidR="002A04C0" w:rsidRPr="00673D8A" w:rsidRDefault="002A04C0" w:rsidP="000E160D">
                  <w:pPr>
                    <w:rPr>
                      <w:rFonts w:ascii="Calibri" w:hAnsi="Calibri" w:cs="Calibri"/>
                      <w:color w:val="17365D"/>
                    </w:rPr>
                  </w:pPr>
                  <w:r w:rsidRPr="00673D8A">
                    <w:rPr>
                      <w:rFonts w:ascii="Calibri" w:hAnsi="Calibri" w:cs="Calibri"/>
                      <w:color w:val="17365D"/>
                    </w:rPr>
                    <w:t xml:space="preserve">At the village fete in June we challenged you to beat some of the official world records featured on:  </w:t>
                  </w:r>
                  <w:hyperlink r:id="rId8" w:history="1">
                    <w:r w:rsidRPr="00673D8A">
                      <w:rPr>
                        <w:rStyle w:val="Hyperlink"/>
                        <w:rFonts w:ascii="Calibri" w:hAnsi="Calibri" w:cs="Calibri"/>
                        <w:color w:val="17365D"/>
                      </w:rPr>
                      <w:t>http://challengers.guinnessworldrecords.com/</w:t>
                    </w:r>
                  </w:hyperlink>
                  <w:r w:rsidRPr="00673D8A">
                    <w:rPr>
                      <w:rFonts w:ascii="Calibri" w:hAnsi="Calibri" w:cs="Calibri"/>
                      <w:color w:val="17365D"/>
                    </w:rPr>
                    <w:t xml:space="preserve"> </w:t>
                  </w:r>
                </w:p>
                <w:p w:rsidR="002A04C0" w:rsidRPr="00673D8A" w:rsidRDefault="002A04C0" w:rsidP="000E160D">
                  <w:pPr>
                    <w:rPr>
                      <w:rFonts w:ascii="Calibri" w:hAnsi="Calibri" w:cs="Calibri"/>
                      <w:color w:val="17365D"/>
                    </w:rPr>
                  </w:pPr>
                </w:p>
                <w:p w:rsidR="002A04C0" w:rsidRPr="00673D8A" w:rsidRDefault="002A04C0" w:rsidP="00A44CD3">
                  <w:pPr>
                    <w:jc w:val="both"/>
                    <w:rPr>
                      <w:rFonts w:ascii="Calibri" w:hAnsi="Calibri" w:cs="Calibri"/>
                      <w:color w:val="4F81BD"/>
                    </w:rPr>
                  </w:pPr>
                  <w:r w:rsidRPr="00673D8A">
                    <w:rPr>
                      <w:rFonts w:ascii="Calibri" w:hAnsi="Calibri" w:cs="Calibri"/>
                      <w:color w:val="17365D"/>
                    </w:rPr>
                    <w:t xml:space="preserve">Well done to the following North Bradley gold-medal performances – if you can do better let us know! </w:t>
                  </w:r>
                  <w:r w:rsidRPr="00673D8A">
                    <w:rPr>
                      <w:rFonts w:ascii="Calibri" w:hAnsi="Calibri" w:cs="Calibri"/>
                      <w:color w:val="4F81BD"/>
                    </w:rPr>
                    <w:t>:</w:t>
                  </w:r>
                </w:p>
                <w:p w:rsidR="002A04C0" w:rsidRPr="00673D8A" w:rsidRDefault="002A04C0" w:rsidP="00A54057">
                  <w:pPr>
                    <w:rPr>
                      <w:rFonts w:ascii="Calibri" w:hAnsi="Calibri" w:cs="Calibri"/>
                      <w:color w:val="4F81BD"/>
                      <w:sz w:val="18"/>
                    </w:rPr>
                  </w:pPr>
                </w:p>
                <w:p w:rsidR="002A04C0" w:rsidRPr="00673D8A" w:rsidRDefault="002A04C0" w:rsidP="000E160D">
                  <w:pPr>
                    <w:rPr>
                      <w:rFonts w:ascii="Calibri" w:hAnsi="Calibri" w:cs="Calibri"/>
                      <w:color w:val="FF0000"/>
                    </w:rPr>
                  </w:pPr>
                  <w:r w:rsidRPr="00673D8A">
                    <w:rPr>
                      <w:rFonts w:ascii="Calibri" w:hAnsi="Calibri" w:cs="Calibri"/>
                      <w:b/>
                      <w:color w:val="FF0000"/>
                    </w:rPr>
                    <w:t>Challenge 1</w:t>
                  </w:r>
                  <w:r w:rsidRPr="00673D8A">
                    <w:rPr>
                      <w:rFonts w:ascii="Calibri" w:hAnsi="Calibri" w:cs="Calibri"/>
                      <w:color w:val="FF0000"/>
                    </w:rPr>
                    <w:t xml:space="preserve">: </w:t>
                  </w:r>
                  <w:r w:rsidRPr="00673D8A">
                    <w:rPr>
                      <w:rFonts w:ascii="Calibri" w:hAnsi="Calibri" w:cs="Calibri"/>
                      <w:color w:val="FF0000"/>
                    </w:rPr>
                    <w:tab/>
                  </w:r>
                  <w:r w:rsidRPr="00673D8A">
                    <w:rPr>
                      <w:rFonts w:ascii="Calibri" w:hAnsi="Calibri" w:cs="Calibri"/>
                      <w:i/>
                      <w:color w:val="FF0000"/>
                    </w:rPr>
                    <w:t>Longest coin-spin with 10p coin</w:t>
                  </w:r>
                </w:p>
                <w:p w:rsidR="002A04C0" w:rsidRPr="00673D8A" w:rsidRDefault="002A04C0" w:rsidP="000E160D">
                  <w:pPr>
                    <w:ind w:left="720" w:firstLine="720"/>
                    <w:rPr>
                      <w:rFonts w:ascii="Calibri" w:hAnsi="Calibri" w:cs="Calibri"/>
                      <w:color w:val="FF0000"/>
                    </w:rPr>
                  </w:pPr>
                  <w:r w:rsidRPr="00673D8A">
                    <w:rPr>
                      <w:rFonts w:ascii="Calibri" w:hAnsi="Calibri" w:cs="Calibri"/>
                      <w:color w:val="FF0000"/>
                    </w:rPr>
                    <w:t>10.81 seconds by Thomas</w:t>
                  </w:r>
                </w:p>
                <w:p w:rsidR="002A04C0" w:rsidRPr="00673D8A" w:rsidRDefault="002A04C0" w:rsidP="000E160D">
                  <w:pPr>
                    <w:ind w:left="720" w:firstLine="720"/>
                    <w:rPr>
                      <w:rFonts w:ascii="Calibri" w:hAnsi="Calibri" w:cs="Calibri"/>
                      <w:color w:val="4F81BD"/>
                    </w:rPr>
                  </w:pPr>
                </w:p>
                <w:p w:rsidR="002A04C0" w:rsidRPr="00673D8A" w:rsidRDefault="002A04C0" w:rsidP="000E160D">
                  <w:pPr>
                    <w:ind w:left="1440" w:hanging="1440"/>
                    <w:rPr>
                      <w:rFonts w:ascii="Calibri" w:hAnsi="Calibri" w:cs="Calibri"/>
                      <w:i/>
                      <w:color w:val="0070C0"/>
                    </w:rPr>
                  </w:pPr>
                  <w:r w:rsidRPr="00673D8A">
                    <w:rPr>
                      <w:rFonts w:ascii="Calibri" w:hAnsi="Calibri" w:cs="Calibri"/>
                      <w:b/>
                      <w:color w:val="0070C0"/>
                    </w:rPr>
                    <w:t>Challenge 2</w:t>
                  </w:r>
                  <w:r w:rsidRPr="00673D8A">
                    <w:rPr>
                      <w:rFonts w:ascii="Calibri" w:hAnsi="Calibri" w:cs="Calibri"/>
                      <w:color w:val="0070C0"/>
                    </w:rPr>
                    <w:t xml:space="preserve">: </w:t>
                  </w:r>
                  <w:r w:rsidRPr="00673D8A">
                    <w:rPr>
                      <w:rFonts w:ascii="Calibri" w:hAnsi="Calibri" w:cs="Calibri"/>
                      <w:color w:val="0070C0"/>
                    </w:rPr>
                    <w:tab/>
                  </w:r>
                  <w:r w:rsidRPr="00673D8A">
                    <w:rPr>
                      <w:rFonts w:ascii="Calibri" w:hAnsi="Calibri" w:cs="Calibri"/>
                      <w:i/>
                      <w:color w:val="0070C0"/>
                    </w:rPr>
                    <w:t xml:space="preserve">basketball circles around waist in 30 seconds </w:t>
                  </w:r>
                </w:p>
                <w:p w:rsidR="002A04C0" w:rsidRPr="00673D8A" w:rsidRDefault="002A04C0" w:rsidP="000E160D">
                  <w:pPr>
                    <w:ind w:left="1440"/>
                    <w:rPr>
                      <w:rFonts w:ascii="Calibri" w:hAnsi="Calibri" w:cs="Calibri"/>
                      <w:color w:val="0070C0"/>
                    </w:rPr>
                  </w:pPr>
                  <w:r w:rsidRPr="00673D8A">
                    <w:rPr>
                      <w:rFonts w:ascii="Calibri" w:hAnsi="Calibri" w:cs="Calibri"/>
                      <w:color w:val="0070C0"/>
                    </w:rPr>
                    <w:t>40 by Laurence</w:t>
                  </w:r>
                </w:p>
                <w:p w:rsidR="002A04C0" w:rsidRPr="00673D8A" w:rsidRDefault="002A04C0" w:rsidP="000E160D">
                  <w:pPr>
                    <w:ind w:left="1440" w:hanging="1440"/>
                    <w:rPr>
                      <w:rFonts w:ascii="Calibri" w:hAnsi="Calibri" w:cs="Calibri"/>
                      <w:color w:val="4F81BD"/>
                    </w:rPr>
                  </w:pPr>
                </w:p>
                <w:p w:rsidR="002A04C0" w:rsidRPr="00673D8A" w:rsidRDefault="002A04C0" w:rsidP="000E160D">
                  <w:pPr>
                    <w:rPr>
                      <w:rFonts w:ascii="Calibri" w:hAnsi="Calibri" w:cs="Calibri"/>
                      <w:color w:val="FF0000"/>
                    </w:rPr>
                  </w:pPr>
                  <w:r w:rsidRPr="00673D8A">
                    <w:rPr>
                      <w:rFonts w:ascii="Calibri" w:hAnsi="Calibri" w:cs="Calibri"/>
                      <w:b/>
                      <w:color w:val="FF0000"/>
                    </w:rPr>
                    <w:t>Challenge 3:</w:t>
                  </w:r>
                  <w:r w:rsidRPr="00673D8A">
                    <w:rPr>
                      <w:rFonts w:ascii="Calibri" w:hAnsi="Calibri" w:cs="Calibri"/>
                      <w:color w:val="FF0000"/>
                    </w:rPr>
                    <w:t xml:space="preserve"> </w:t>
                  </w:r>
                  <w:r w:rsidRPr="00673D8A">
                    <w:rPr>
                      <w:rFonts w:ascii="Calibri" w:hAnsi="Calibri" w:cs="Calibri"/>
                      <w:color w:val="FF0000"/>
                    </w:rPr>
                    <w:tab/>
                  </w:r>
                  <w:r w:rsidRPr="00673D8A">
                    <w:rPr>
                      <w:rFonts w:ascii="Calibri" w:hAnsi="Calibri" w:cs="Calibri"/>
                      <w:i/>
                      <w:color w:val="FF0000"/>
                    </w:rPr>
                    <w:t>quickest time to eat 3 cream crackers</w:t>
                  </w:r>
                  <w:r w:rsidRPr="00673D8A">
                    <w:rPr>
                      <w:rFonts w:ascii="Calibri" w:hAnsi="Calibri" w:cs="Calibri"/>
                      <w:color w:val="FF0000"/>
                    </w:rPr>
                    <w:t xml:space="preserve"> </w:t>
                  </w:r>
                </w:p>
                <w:p w:rsidR="002A04C0" w:rsidRPr="00673D8A" w:rsidRDefault="002A04C0" w:rsidP="000E160D">
                  <w:pPr>
                    <w:ind w:left="720" w:firstLine="720"/>
                    <w:rPr>
                      <w:rFonts w:ascii="Calibri" w:hAnsi="Calibri" w:cs="Calibri"/>
                      <w:color w:val="17365D"/>
                    </w:rPr>
                  </w:pPr>
                  <w:r w:rsidRPr="00673D8A">
                    <w:rPr>
                      <w:rFonts w:ascii="Calibri" w:hAnsi="Calibri" w:cs="Calibri"/>
                      <w:color w:val="17365D"/>
                    </w:rPr>
                    <w:t>1 minute 39 seconds by Isaac</w:t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453" o:spid="_x0000_s1030" style="position:absolute;left:0;text-align:left;z-index:251678208;visibility:visible" from="283.3pt,550.35pt" to="549.35pt,5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" strokecolor="#4579b8" strokeweight="1pt"/>
        </w:pict>
      </w:r>
      <w:r>
        <w:rPr>
          <w:noProof/>
        </w:rPr>
        <w:pict>
          <v:line id="Straight Connector 452" o:spid="_x0000_s1031" style="position:absolute;left:0;text-align:left;z-index:251677184;visibility:visible" from="283.25pt,362.45pt" to="549.3pt,3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" strokecolor="#4579b8" strokeweight="1pt"/>
        </w:pict>
      </w:r>
      <w:r>
        <w:rPr>
          <w:noProof/>
        </w:rPr>
        <w:pict>
          <v:shape id="Text Box 451" o:spid="_x0000_s1032" type="#_x0000_t202" style="position:absolute;left:0;text-align:left;margin-left:286.7pt;margin-top:331.45pt;width:274.5pt;height:32.9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" filled="f" stroked="f" strokeweight=".5pt">
            <v:textbox>
              <w:txbxContent>
                <w:p w:rsidR="002A04C0" w:rsidRPr="00673D8A" w:rsidRDefault="002A04C0" w:rsidP="00A54057">
                  <w:pPr>
                    <w:rPr>
                      <w:rFonts w:ascii="Calibri" w:hAnsi="Calibri" w:cs="Calibri"/>
                      <w:b/>
                      <w:smallCaps/>
                      <w:color w:val="002060"/>
                      <w:sz w:val="36"/>
                      <w:szCs w:val="36"/>
                    </w:rPr>
                  </w:pPr>
                  <w:r w:rsidRPr="00673D8A">
                    <w:rPr>
                      <w:rFonts w:ascii="Calibri" w:hAnsi="Calibri" w:cs="Calibri"/>
                      <w:b/>
                      <w:smallCaps/>
                      <w:color w:val="002060"/>
                      <w:sz w:val="32"/>
                      <w:szCs w:val="36"/>
                    </w:rPr>
                    <w:t xml:space="preserve">world record challenges – </w:t>
                  </w:r>
                  <w:r w:rsidRPr="00673D8A">
                    <w:rPr>
                      <w:rFonts w:ascii="Calibri" w:hAnsi="Calibri" w:cs="Calibri"/>
                      <w:color w:val="FF0000"/>
                      <w:sz w:val="36"/>
                    </w:rPr>
                    <w:t>winners!</w:t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6" o:spid="_x0000_s1033" style="position:absolute;left:0;text-align:left;z-index:251640320;visibility:visible" from="553.25pt,333pt" to="553.25pt,5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" strokecolor="#002060" strokeweight="6pt"/>
        </w:pict>
      </w:r>
      <w:r>
        <w:rPr>
          <w:noProof/>
        </w:rPr>
        <w:pict>
          <v:line id="Straight Connector 17" o:spid="_x0000_s1034" style="position:absolute;left:0;text-align:left;z-index:251639296;visibility:visible" from="553.25pt,360.3pt" to="854.95pt,3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" strokecolor="#002060" strokeweight="6pt"/>
        </w:pict>
      </w:r>
      <w:r>
        <w:rPr>
          <w:noProof/>
        </w:rPr>
        <w:pict>
          <v:line id="Straight Connector 25" o:spid="_x0000_s1035" style="position:absolute;left:0;text-align:left;flip:y;z-index:251642368;visibility:visible" from="553.25pt,538.8pt" to="850.1pt,5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" strokecolor="#002060" strokeweight="6pt">
            <w10:wrap type="square"/>
          </v:line>
        </w:pict>
      </w:r>
      <w:r>
        <w:rPr>
          <w:noProof/>
        </w:rPr>
        <w:pict>
          <v:shape id="Text Box 2" o:spid="_x0000_s1036" type="#_x0000_t202" style="position:absolute;left:0;text-align:left;margin-left:456.2pt;margin-top:-22.3pt;width:95.6pt;height:109.6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" filled="f" stroked="f">
            <v:textbox>
              <w:txbxContent>
                <w:p w:rsidR="002A04C0" w:rsidRPr="00983B1A" w:rsidRDefault="002A04C0" w:rsidP="00810EAE">
                  <w:pPr>
                    <w:widowControl w:val="0"/>
                    <w:spacing w:line="260" w:lineRule="exact"/>
                    <w:rPr>
                      <w:rFonts w:ascii="Berlin Sans FB" w:hAnsi="Berlin Sans FB"/>
                      <w:color w:val="002060"/>
                    </w:rPr>
                  </w:pPr>
                  <w:r w:rsidRPr="00983B1A">
                    <w:rPr>
                      <w:rFonts w:ascii="Berlin Sans FB" w:hAnsi="Berlin Sans FB"/>
                      <w:color w:val="002060"/>
                    </w:rPr>
                    <w:t>1a Westbury Road</w:t>
                  </w:r>
                </w:p>
                <w:p w:rsidR="002A04C0" w:rsidRPr="00983B1A" w:rsidRDefault="002A04C0" w:rsidP="00810EAE">
                  <w:pPr>
                    <w:widowControl w:val="0"/>
                    <w:spacing w:line="260" w:lineRule="exact"/>
                    <w:rPr>
                      <w:rFonts w:ascii="Berlin Sans FB" w:hAnsi="Berlin Sans FB"/>
                      <w:color w:val="002060"/>
                    </w:rPr>
                  </w:pPr>
                </w:p>
                <w:p w:rsidR="002A04C0" w:rsidRPr="00983B1A" w:rsidRDefault="002A04C0" w:rsidP="00810EAE">
                  <w:pPr>
                    <w:widowControl w:val="0"/>
                    <w:spacing w:line="260" w:lineRule="exact"/>
                    <w:rPr>
                      <w:rFonts w:ascii="Berlin Sans FB" w:hAnsi="Berlin Sans FB"/>
                      <w:color w:val="002060"/>
                    </w:rPr>
                  </w:pPr>
                  <w:r w:rsidRPr="00983B1A">
                    <w:rPr>
                      <w:rFonts w:ascii="Berlin Sans FB" w:hAnsi="Berlin Sans FB"/>
                      <w:color w:val="002060"/>
                    </w:rPr>
                    <w:t>North Bradley</w:t>
                  </w:r>
                </w:p>
                <w:p w:rsidR="002A04C0" w:rsidRPr="00983B1A" w:rsidRDefault="002A04C0" w:rsidP="00810EAE">
                  <w:pPr>
                    <w:widowControl w:val="0"/>
                    <w:spacing w:line="260" w:lineRule="exact"/>
                    <w:rPr>
                      <w:rFonts w:ascii="Berlin Sans FB" w:hAnsi="Berlin Sans FB"/>
                      <w:color w:val="002060"/>
                    </w:rPr>
                  </w:pPr>
                </w:p>
                <w:p w:rsidR="002A04C0" w:rsidRPr="00983B1A" w:rsidRDefault="002A04C0" w:rsidP="00810EAE">
                  <w:pPr>
                    <w:widowControl w:val="0"/>
                    <w:spacing w:line="260" w:lineRule="exact"/>
                    <w:rPr>
                      <w:rFonts w:ascii="Berlin Sans FB" w:hAnsi="Berlin Sans FB"/>
                      <w:color w:val="002060"/>
                    </w:rPr>
                  </w:pPr>
                  <w:r w:rsidRPr="00983B1A">
                    <w:rPr>
                      <w:rFonts w:ascii="Berlin Sans FB" w:hAnsi="Berlin Sans FB"/>
                      <w:color w:val="002060"/>
                    </w:rPr>
                    <w:t>BA14 0YN</w:t>
                  </w:r>
                </w:p>
                <w:p w:rsidR="002A04C0" w:rsidRPr="00983B1A" w:rsidRDefault="002A04C0" w:rsidP="00810EAE">
                  <w:pPr>
                    <w:widowControl w:val="0"/>
                    <w:spacing w:line="260" w:lineRule="exact"/>
                    <w:rPr>
                      <w:rFonts w:ascii="Berlin Sans FB" w:hAnsi="Berlin Sans FB" w:cs="Arial"/>
                      <w:color w:val="002060"/>
                    </w:rPr>
                  </w:pPr>
                </w:p>
                <w:p w:rsidR="002A04C0" w:rsidRPr="00983B1A" w:rsidRDefault="002A04C0" w:rsidP="00810EAE">
                  <w:pPr>
                    <w:widowControl w:val="0"/>
                    <w:spacing w:line="260" w:lineRule="exact"/>
                    <w:rPr>
                      <w:rFonts w:ascii="Berlin Sans FB" w:hAnsi="Berlin Sans FB" w:cs="Arial"/>
                      <w:color w:val="002060"/>
                    </w:rPr>
                  </w:pPr>
                  <w:r w:rsidRPr="00983B1A">
                    <w:rPr>
                      <w:rFonts w:ascii="Berlin Sans FB" w:hAnsi="Berlin Sans FB" w:cs="Arial"/>
                      <w:color w:val="002060"/>
                    </w:rPr>
                    <w:t>www.nbbc.org.uk</w:t>
                  </w:r>
                </w:p>
                <w:p w:rsidR="002A04C0" w:rsidRPr="00983B1A" w:rsidRDefault="002A04C0" w:rsidP="00810EAE">
                  <w:pPr>
                    <w:rPr>
                      <w:color w:val="00206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1" o:spid="_x0000_s1037" type="#_x0000_t202" style="position:absolute;left:0;text-align:left;margin-left:115.05pt;margin-top:193.75pt;width:147.9pt;height:123.0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" filled="f" stroked="f" strokeweight=".5pt">
            <v:textbox>
              <w:txbxContent>
                <w:p w:rsidR="002A04C0" w:rsidRDefault="002A04C0" w:rsidP="00810EAE">
                  <w:pPr>
                    <w:widowControl w:val="0"/>
                    <w:spacing w:line="240" w:lineRule="exact"/>
                    <w:jc w:val="both"/>
                    <w:rPr>
                      <w:rFonts w:ascii="Comic Sans MS" w:eastAsia="DFKai-SB" w:hAnsi="Comic Sans MS"/>
                      <w:color w:val="002060"/>
                    </w:rPr>
                  </w:pPr>
                </w:p>
                <w:p w:rsidR="002A04C0" w:rsidRDefault="002A04C0" w:rsidP="00810EAE">
                  <w:pPr>
                    <w:widowControl w:val="0"/>
                    <w:spacing w:line="240" w:lineRule="exact"/>
                    <w:jc w:val="both"/>
                    <w:rPr>
                      <w:rFonts w:ascii="Comic Sans MS" w:hAnsi="Comic Sans MS"/>
                      <w:color w:val="002060"/>
                      <w:sz w:val="22"/>
                      <w:szCs w:val="22"/>
                    </w:rPr>
                  </w:pPr>
                </w:p>
                <w:p w:rsidR="002A04C0" w:rsidRDefault="002A04C0" w:rsidP="00810EAE">
                  <w:pPr>
                    <w:widowControl w:val="0"/>
                    <w:spacing w:line="240" w:lineRule="exact"/>
                    <w:jc w:val="both"/>
                    <w:rPr>
                      <w:rFonts w:ascii="Arial" w:hAnsi="Arial" w:cs="Arial"/>
                      <w:color w:val="006600"/>
                    </w:rPr>
                  </w:pPr>
                </w:p>
                <w:p w:rsidR="002A04C0" w:rsidRDefault="002A04C0" w:rsidP="00810EAE">
                  <w:pPr>
                    <w:widowControl w:val="0"/>
                    <w:spacing w:line="240" w:lineRule="exact"/>
                    <w:jc w:val="both"/>
                    <w:rPr>
                      <w:rFonts w:ascii="Arial" w:hAnsi="Arial" w:cs="Arial"/>
                      <w:color w:val="006600"/>
                    </w:rPr>
                  </w:pPr>
                  <w:r w:rsidRPr="00D34970">
                    <w:rPr>
                      <w:rFonts w:ascii="Arial" w:hAnsi="Arial" w:cs="Arial"/>
                      <w:color w:val="006600"/>
                    </w:rPr>
                    <w:t xml:space="preserve">Ben Midgley </w:t>
                  </w:r>
                </w:p>
                <w:p w:rsidR="002A04C0" w:rsidRDefault="002A04C0" w:rsidP="00810EAE">
                  <w:pPr>
                    <w:widowControl w:val="0"/>
                    <w:spacing w:line="240" w:lineRule="exact"/>
                    <w:jc w:val="both"/>
                    <w:rPr>
                      <w:rFonts w:ascii="Arial" w:hAnsi="Arial" w:cs="Arial"/>
                      <w:color w:val="006600"/>
                    </w:rPr>
                  </w:pPr>
                  <w:r>
                    <w:rPr>
                      <w:rFonts w:ascii="Arial" w:hAnsi="Arial" w:cs="Arial"/>
                      <w:color w:val="006600"/>
                    </w:rPr>
                    <w:t>Summer 2012</w:t>
                  </w:r>
                </w:p>
                <w:p w:rsidR="002A04C0" w:rsidRDefault="002A04C0" w:rsidP="00810EAE">
                  <w:pPr>
                    <w:widowControl w:val="0"/>
                    <w:spacing w:line="240" w:lineRule="exact"/>
                    <w:jc w:val="both"/>
                    <w:rPr>
                      <w:rFonts w:ascii="Arial" w:hAnsi="Arial" w:cs="Arial"/>
                      <w:color w:val="006600"/>
                    </w:rPr>
                  </w:pPr>
                </w:p>
                <w:p w:rsidR="002A04C0" w:rsidRDefault="002A04C0" w:rsidP="00810EAE">
                  <w:pPr>
                    <w:widowControl w:val="0"/>
                    <w:spacing w:line="240" w:lineRule="exact"/>
                    <w:jc w:val="both"/>
                    <w:rPr>
                      <w:rFonts w:ascii="Arial" w:hAnsi="Arial" w:cs="Arial"/>
                      <w:color w:val="006600"/>
                    </w:rPr>
                  </w:pPr>
                </w:p>
                <w:p w:rsidR="002A04C0" w:rsidRPr="006B3F50" w:rsidRDefault="002A04C0" w:rsidP="006B3F50">
                  <w:pPr>
                    <w:widowControl w:val="0"/>
                    <w:spacing w:line="260" w:lineRule="exact"/>
                    <w:rPr>
                      <w:rFonts w:ascii="Arial" w:hAnsi="Arial" w:cs="Arial"/>
                      <w:color w:val="auto"/>
                      <w:sz w:val="18"/>
                    </w:rPr>
                  </w:pPr>
                  <w:r w:rsidRPr="006B3F50">
                    <w:rPr>
                      <w:rFonts w:ascii="Arial" w:hAnsi="Arial" w:cs="Arial"/>
                      <w:color w:val="auto"/>
                      <w:sz w:val="18"/>
                    </w:rPr>
                    <w:t>01225 768 566 pastor@nbbc.org.uk</w:t>
                  </w:r>
                </w:p>
                <w:p w:rsidR="002A04C0" w:rsidRPr="00D34970" w:rsidRDefault="002A04C0" w:rsidP="00810EAE">
                  <w:pPr>
                    <w:widowControl w:val="0"/>
                    <w:spacing w:line="240" w:lineRule="exact"/>
                    <w:jc w:val="both"/>
                    <w:rPr>
                      <w:rFonts w:ascii="Arial" w:hAnsi="Arial" w:cs="Arial"/>
                      <w:color w:val="0066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14.85pt;margin-top:213.8pt;width:87.05pt;height:102.65pt;z-index:251652608;visibility:visible;mso-wrap-distance-left:8.5pt;mso-wrap-distance-top:8.5pt;mso-wrap-distance-right:8.5pt;mso-wrap-distance-bottom: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" filled="f" stroked="f">
            <v:textbox>
              <w:txbxContent>
                <w:p w:rsidR="002A04C0" w:rsidRDefault="002A04C0" w:rsidP="00810EAE">
                  <w:pPr>
                    <w:ind w:left="-142" w:firstLine="142"/>
                  </w:pPr>
                </w:p>
                <w:p w:rsidR="002A04C0" w:rsidRDefault="002A04C0" w:rsidP="00810EAE">
                  <w:pPr>
                    <w:ind w:left="-142" w:firstLine="142"/>
                  </w:pPr>
                  <w:r w:rsidRPr="00F76042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6" type="#_x0000_t75" style="width:69.75pt;height:81.7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14.95pt;margin-top:-1.75pt;width:234.4pt;height:227.7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" filled="f" stroked="f">
            <v:textbox>
              <w:txbxContent>
                <w:p w:rsidR="002A04C0" w:rsidRPr="0023485E" w:rsidRDefault="002A04C0" w:rsidP="00DC4C14">
                  <w:pPr>
                    <w:rPr>
                      <w:rFonts w:ascii="Arial" w:hAnsi="Arial" w:cs="Arial"/>
                      <w:color w:val="006600"/>
                    </w:rPr>
                  </w:pPr>
                </w:p>
                <w:p w:rsidR="002A04C0" w:rsidRDefault="002A04C0" w:rsidP="0023485E">
                  <w:pPr>
                    <w:jc w:val="both"/>
                    <w:rPr>
                      <w:rFonts w:ascii="Arial" w:hAnsi="Arial" w:cs="Arial"/>
                      <w:color w:val="006600"/>
                    </w:rPr>
                  </w:pPr>
                </w:p>
                <w:p w:rsidR="002A04C0" w:rsidRPr="0023485E" w:rsidRDefault="002A04C0" w:rsidP="0023485E">
                  <w:pPr>
                    <w:jc w:val="both"/>
                    <w:rPr>
                      <w:rFonts w:ascii="Arial" w:hAnsi="Arial" w:cs="Arial"/>
                      <w:color w:val="006600"/>
                    </w:rPr>
                  </w:pPr>
                  <w:r>
                    <w:rPr>
                      <w:rFonts w:ascii="Arial" w:hAnsi="Arial" w:cs="Arial"/>
                      <w:color w:val="006600"/>
                    </w:rPr>
                    <w:t>…</w:t>
                  </w:r>
                  <w:r w:rsidRPr="0023485E">
                    <w:rPr>
                      <w:rFonts w:ascii="Arial" w:hAnsi="Arial" w:cs="Arial"/>
                      <w:color w:val="006600"/>
                    </w:rPr>
                    <w:t>to this quarter’s News sheet,</w:t>
                  </w:r>
                </w:p>
                <w:p w:rsidR="002A04C0" w:rsidRPr="00DC4C14" w:rsidRDefault="002A04C0" w:rsidP="0023485E">
                  <w:pPr>
                    <w:jc w:val="both"/>
                    <w:rPr>
                      <w:rFonts w:ascii="Arial" w:hAnsi="Arial" w:cs="Arial"/>
                      <w:color w:val="006600"/>
                    </w:rPr>
                  </w:pPr>
                  <w:r w:rsidRPr="00DC4C14">
                    <w:rPr>
                      <w:rFonts w:ascii="Arial" w:hAnsi="Arial" w:cs="Arial"/>
                      <w:color w:val="006600"/>
                    </w:rPr>
                    <w:t> </w:t>
                  </w:r>
                </w:p>
                <w:p w:rsidR="002A04C0" w:rsidRPr="00DC4C14" w:rsidRDefault="002A04C0" w:rsidP="0023485E">
                  <w:pPr>
                    <w:jc w:val="both"/>
                    <w:rPr>
                      <w:rFonts w:ascii="Arial" w:hAnsi="Arial" w:cs="Arial"/>
                      <w:color w:val="006600"/>
                    </w:rPr>
                  </w:pPr>
                  <w:r w:rsidRPr="00DC4C14">
                    <w:rPr>
                      <w:rFonts w:ascii="Arial" w:hAnsi="Arial" w:cs="Arial"/>
                      <w:color w:val="006600"/>
                    </w:rPr>
                    <w:t xml:space="preserve">Lots going on as usual, no room for post-Jubilee/Olympic blues! </w:t>
                  </w:r>
                </w:p>
                <w:p w:rsidR="002A04C0" w:rsidRPr="00DC4C14" w:rsidRDefault="002A04C0" w:rsidP="0023485E">
                  <w:pPr>
                    <w:jc w:val="both"/>
                    <w:rPr>
                      <w:rFonts w:ascii="Arial" w:hAnsi="Arial" w:cs="Arial"/>
                      <w:color w:val="006600"/>
                    </w:rPr>
                  </w:pPr>
                  <w:r w:rsidRPr="00DC4C14">
                    <w:rPr>
                      <w:rFonts w:ascii="Arial" w:hAnsi="Arial" w:cs="Arial"/>
                      <w:color w:val="006600"/>
                    </w:rPr>
                    <w:t> </w:t>
                  </w:r>
                </w:p>
                <w:p w:rsidR="002A04C0" w:rsidRDefault="002A04C0" w:rsidP="0023485E">
                  <w:pPr>
                    <w:jc w:val="both"/>
                    <w:rPr>
                      <w:rFonts w:ascii="Arial" w:hAnsi="Arial" w:cs="Arial"/>
                      <w:color w:val="006600"/>
                    </w:rPr>
                  </w:pPr>
                  <w:r w:rsidRPr="00DC4C14">
                    <w:rPr>
                      <w:rFonts w:ascii="Arial" w:hAnsi="Arial" w:cs="Arial"/>
                      <w:color w:val="006600"/>
                    </w:rPr>
                    <w:t xml:space="preserve">We are putting our toe in the water for a Lunch Club and we’ll do a taster (excuse the pun), and if it goes well, we’ll run it again. </w:t>
                  </w:r>
                </w:p>
                <w:p w:rsidR="002A04C0" w:rsidRDefault="002A04C0" w:rsidP="0023485E">
                  <w:pPr>
                    <w:jc w:val="both"/>
                    <w:rPr>
                      <w:rFonts w:ascii="Arial" w:hAnsi="Arial" w:cs="Arial"/>
                      <w:color w:val="006600"/>
                    </w:rPr>
                  </w:pPr>
                </w:p>
                <w:p w:rsidR="002A04C0" w:rsidRPr="00DC4C14" w:rsidRDefault="002A04C0" w:rsidP="0023485E">
                  <w:pPr>
                    <w:jc w:val="both"/>
                    <w:rPr>
                      <w:rFonts w:ascii="Arial" w:hAnsi="Arial" w:cs="Arial"/>
                      <w:color w:val="006600"/>
                    </w:rPr>
                  </w:pPr>
                  <w:r w:rsidRPr="00DC4C14">
                    <w:rPr>
                      <w:rFonts w:ascii="Arial" w:hAnsi="Arial" w:cs="Arial"/>
                      <w:color w:val="006600"/>
                    </w:rPr>
                    <w:t>Roast beef dinner with pud and coffee, £3.50, and no washing up! Can’t be bad, but you have to pre</w:t>
                  </w:r>
                  <w:r>
                    <w:rPr>
                      <w:rFonts w:ascii="Arial" w:hAnsi="Arial" w:cs="Arial"/>
                      <w:color w:val="006600"/>
                    </w:rPr>
                    <w:t>-</w:t>
                  </w:r>
                  <w:r w:rsidRPr="00DC4C14">
                    <w:rPr>
                      <w:rFonts w:ascii="Arial" w:hAnsi="Arial" w:cs="Arial"/>
                      <w:color w:val="006600"/>
                    </w:rPr>
                    <w:t xml:space="preserve">book as we need numbers, so call Marg on 769782 in good time to avoid disappointment. </w:t>
                  </w:r>
                </w:p>
                <w:p w:rsidR="002A04C0" w:rsidRPr="00DC4C14" w:rsidRDefault="002A04C0" w:rsidP="00DC4C14">
                  <w:pPr>
                    <w:rPr>
                      <w:rFonts w:ascii="Arial" w:hAnsi="Arial" w:cs="Arial"/>
                      <w:color w:val="006600"/>
                    </w:rPr>
                  </w:pPr>
                  <w:r w:rsidRPr="00DC4C14">
                    <w:rPr>
                      <w:rFonts w:ascii="Arial" w:hAnsi="Arial" w:cs="Arial"/>
                      <w:color w:val="006600"/>
                    </w:rPr>
                    <w:t> </w:t>
                  </w:r>
                </w:p>
                <w:p w:rsidR="002A04C0" w:rsidRPr="00DC4C14" w:rsidRDefault="002A04C0" w:rsidP="00DC4C14">
                  <w:pPr>
                    <w:rPr>
                      <w:rFonts w:ascii="Arial" w:hAnsi="Arial" w:cs="Arial"/>
                      <w:color w:val="006600"/>
                    </w:rPr>
                  </w:pPr>
                  <w:r w:rsidRPr="00DC4C14">
                    <w:rPr>
                      <w:rFonts w:ascii="Arial" w:hAnsi="Arial" w:cs="Arial"/>
                      <w:color w:val="006600"/>
                    </w:rPr>
                    <w:t xml:space="preserve">Apart from that, God is still good, and general Church life too, and it would be great to see you getting involved if you haven’t already done so. </w:t>
                  </w:r>
                </w:p>
                <w:p w:rsidR="002A04C0" w:rsidRPr="0023485E" w:rsidRDefault="002A04C0" w:rsidP="00810EAE">
                  <w:pPr>
                    <w:jc w:val="both"/>
                    <w:rPr>
                      <w:rFonts w:ascii="Arial" w:hAnsi="Arial" w:cs="Arial"/>
                      <w:color w:val="0066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4.85pt;margin-top:339.45pt;width:80.35pt;height:56.9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" filled="f" stroked="f">
            <v:textbox>
              <w:txbxContent>
                <w:p w:rsidR="002A04C0" w:rsidRDefault="002A04C0">
                  <w:r w:rsidRPr="00F76042">
                    <w:rPr>
                      <w:noProof/>
                    </w:rPr>
                    <w:pict>
                      <v:shape id="Picture 455" o:spid="_x0000_i1028" type="#_x0000_t75" style="width:63.75pt;height:42.7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Text Box 30" o:spid="_x0000_s1041" type="#_x0000_t202" style="position:absolute;left:0;text-align:left;margin-left:10.1pt;margin-top:373.85pt;width:249.85pt;height:171.7pt;z-index:251671040;visibility:visib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" stroked="f" strokeweight=".5pt">
            <v:fill r:id="rId11" o:title="" opacity="42598f" recolor="t" rotate="t" type="frame"/>
            <v:textbox>
              <w:txbxContent>
                <w:p w:rsidR="002A04C0" w:rsidRDefault="002A04C0"/>
              </w:txbxContent>
            </v:textbox>
          </v:shape>
        </w:pict>
      </w:r>
      <w:r>
        <w:rPr>
          <w:noProof/>
        </w:rPr>
        <w:pict>
          <v:shape id="Text Box 458" o:spid="_x0000_s1042" type="#_x0000_t202" style="position:absolute;left:0;text-align:left;margin-left:9.9pt;margin-top:339.85pt;width:250.05pt;height:207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" filled="f" strokecolor="#060" strokeweight="2.75pt">
            <v:textbox>
              <w:txbxContent>
                <w:p w:rsidR="002A04C0" w:rsidRPr="00247A57" w:rsidRDefault="002A04C0" w:rsidP="00810EAE">
                  <w:pPr>
                    <w:jc w:val="center"/>
                    <w:rPr>
                      <w:rFonts w:ascii="Arial" w:hAnsi="Arial" w:cs="Arial"/>
                      <w:color w:val="auto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557.45pt;margin-top:364.1pt;width:128.1pt;height:174.8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" filled="f" stroked="f">
            <v:textbox>
              <w:txbxContent>
                <w:p w:rsidR="002A04C0" w:rsidRPr="00C16EC3" w:rsidRDefault="002A04C0">
                  <w:pPr>
                    <w:rPr>
                      <w:rFonts w:ascii="Impact" w:hAnsi="Impact" w:cs="Arial"/>
                      <w:color w:val="auto"/>
                      <w:sz w:val="32"/>
                    </w:rPr>
                  </w:pPr>
                  <w:r w:rsidRPr="00C16EC3">
                    <w:rPr>
                      <w:rFonts w:ascii="Impact" w:hAnsi="Impact" w:cs="Arial"/>
                      <w:color w:val="auto"/>
                      <w:sz w:val="32"/>
                    </w:rPr>
                    <w:t>Inside:</w:t>
                  </w:r>
                </w:p>
                <w:p w:rsidR="002A04C0" w:rsidRDefault="002A04C0">
                  <w:pPr>
                    <w:rPr>
                      <w:rFonts w:ascii="Impact" w:hAnsi="Impact" w:cs="Arial"/>
                      <w:color w:val="4F81BD"/>
                      <w:sz w:val="32"/>
                    </w:rPr>
                  </w:pPr>
                </w:p>
                <w:p w:rsidR="002A04C0" w:rsidRPr="00B26C16" w:rsidRDefault="002A04C0">
                  <w:pPr>
                    <w:rPr>
                      <w:rFonts w:ascii="Arial" w:hAnsi="Arial" w:cs="Arial"/>
                      <w:color w:val="FF0000"/>
                      <w:sz w:val="24"/>
                    </w:rPr>
                  </w:pPr>
                  <w:r w:rsidRPr="00B26C16">
                    <w:rPr>
                      <w:rFonts w:ascii="Arial" w:hAnsi="Arial" w:cs="Arial"/>
                      <w:color w:val="FF0000"/>
                      <w:sz w:val="24"/>
                    </w:rPr>
                    <w:t>Survey results</w:t>
                  </w:r>
                </w:p>
                <w:p w:rsidR="002A04C0" w:rsidRPr="00C16EC3" w:rsidRDefault="002A04C0">
                  <w:pPr>
                    <w:rPr>
                      <w:rFonts w:ascii="Arial" w:hAnsi="Arial" w:cs="Arial"/>
                      <w:color w:val="auto"/>
                      <w:sz w:val="24"/>
                    </w:rPr>
                  </w:pPr>
                </w:p>
                <w:p w:rsidR="002A04C0" w:rsidRPr="00C16EC3" w:rsidRDefault="002A04C0">
                  <w:pPr>
                    <w:rPr>
                      <w:rFonts w:ascii="Arial" w:hAnsi="Arial" w:cs="Arial"/>
                      <w:color w:val="auto"/>
                      <w:sz w:val="24"/>
                    </w:rPr>
                  </w:pPr>
                  <w:r w:rsidRPr="00C16EC3">
                    <w:rPr>
                      <w:rFonts w:ascii="Arial" w:hAnsi="Arial" w:cs="Arial"/>
                      <w:color w:val="auto"/>
                      <w:sz w:val="24"/>
                    </w:rPr>
                    <w:t>Baptisms</w:t>
                  </w:r>
                </w:p>
                <w:p w:rsidR="002A04C0" w:rsidRPr="00C16EC3" w:rsidRDefault="002A04C0">
                  <w:pPr>
                    <w:rPr>
                      <w:rFonts w:ascii="Arial" w:hAnsi="Arial" w:cs="Arial"/>
                      <w:color w:val="auto"/>
                      <w:sz w:val="24"/>
                    </w:rPr>
                  </w:pPr>
                </w:p>
                <w:p w:rsidR="002A04C0" w:rsidRPr="00B26C16" w:rsidRDefault="002A04C0">
                  <w:pPr>
                    <w:rPr>
                      <w:rFonts w:ascii="Arial" w:hAnsi="Arial" w:cs="Arial"/>
                      <w:color w:val="FF0000"/>
                      <w:sz w:val="24"/>
                    </w:rPr>
                  </w:pPr>
                  <w:r w:rsidRPr="00B26C16">
                    <w:rPr>
                      <w:rFonts w:ascii="Arial" w:hAnsi="Arial" w:cs="Arial"/>
                      <w:color w:val="FF0000"/>
                      <w:sz w:val="24"/>
                    </w:rPr>
                    <w:t>Youth clubs</w:t>
                  </w:r>
                </w:p>
                <w:p w:rsidR="002A04C0" w:rsidRPr="00C16EC3" w:rsidRDefault="002A04C0">
                  <w:pPr>
                    <w:rPr>
                      <w:rFonts w:ascii="Arial" w:hAnsi="Arial" w:cs="Arial"/>
                      <w:color w:val="auto"/>
                      <w:sz w:val="24"/>
                    </w:rPr>
                  </w:pPr>
                </w:p>
                <w:p w:rsidR="002A04C0" w:rsidRPr="00C16EC3" w:rsidRDefault="002A04C0">
                  <w:pPr>
                    <w:rPr>
                      <w:rFonts w:ascii="Arial" w:hAnsi="Arial" w:cs="Arial"/>
                      <w:color w:val="auto"/>
                      <w:sz w:val="24"/>
                    </w:rPr>
                  </w:pPr>
                  <w:r w:rsidRPr="00C16EC3">
                    <w:rPr>
                      <w:rFonts w:ascii="Arial" w:hAnsi="Arial" w:cs="Arial"/>
                      <w:color w:val="auto"/>
                      <w:sz w:val="24"/>
                    </w:rPr>
                    <w:t>New lunch club!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9" o:spid="_x0000_s1044" type="#_x0000_t202" style="position:absolute;left:0;text-align:left;margin-left:710.35pt;margin-top:487.25pt;width:137.65pt;height:59.6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" filled="f" stroked="f" strokeweight=".5pt">
            <v:textbox>
              <w:txbxContent>
                <w:p w:rsidR="002A04C0" w:rsidRPr="00E76FDE" w:rsidRDefault="002A04C0" w:rsidP="00810EAE">
                  <w:pPr>
                    <w:rPr>
                      <w:rFonts w:ascii="Verdana" w:hAnsi="Verdana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002060"/>
                      <w:sz w:val="24"/>
                      <w:szCs w:val="24"/>
                    </w:rPr>
                    <w:t>Summer</w:t>
                  </w:r>
                  <w:r w:rsidRPr="00E76FDE">
                    <w:rPr>
                      <w:rFonts w:ascii="Verdana" w:hAnsi="Verdana"/>
                      <w:color w:val="002060"/>
                      <w:sz w:val="24"/>
                      <w:szCs w:val="24"/>
                    </w:rPr>
                    <w:t xml:space="preserve"> 2012</w:t>
                  </w:r>
                </w:p>
                <w:p w:rsidR="002A04C0" w:rsidRPr="004C0F48" w:rsidRDefault="002A04C0" w:rsidP="00810EAE">
                  <w:pPr>
                    <w:rPr>
                      <w:rFonts w:ascii="Verdana" w:hAnsi="Verdana"/>
                      <w:color w:val="0066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48" o:spid="_x0000_s1045" type="#_x0000_t202" style="position:absolute;left:0;text-align:left;margin-left:560.1pt;margin-top:-23.05pt;width:55.3pt;height:28.05pt;rotation:-3772982fd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" filled="f" stroked="f" strokeweight=".5pt">
            <v:textbox>
              <w:txbxContent>
                <w:p w:rsidR="002A04C0" w:rsidRPr="00675140" w:rsidRDefault="002A04C0" w:rsidP="00F23B7B">
                  <w:pPr>
                    <w:rPr>
                      <w:rFonts w:ascii="Impact" w:hAnsi="Impact" w:cs="Aharoni"/>
                      <w:color w:val="auto"/>
                      <w:sz w:val="28"/>
                      <w:lang w:bidi="he-IL"/>
                    </w:rPr>
                  </w:pPr>
                  <w:r w:rsidRPr="00675140">
                    <w:rPr>
                      <w:rFonts w:ascii="Impact" w:hAnsi="Impact" w:cs="Aharoni"/>
                      <w:color w:val="auto"/>
                      <w:sz w:val="28"/>
                      <w:lang w:bidi="he-IL"/>
                    </w:rPr>
                    <w:t>LIFE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49" o:spid="_x0000_s1046" type="#_x0000_t202" style="position:absolute;left:0;text-align:left;margin-left:669.95pt;margin-top:191.95pt;width:55.35pt;height:28.1pt;rotation:909381fd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" filled="f" stroked="f" strokeweight=".5pt">
            <v:textbox>
              <w:txbxContent>
                <w:p w:rsidR="002A04C0" w:rsidRPr="00675140" w:rsidRDefault="002A04C0" w:rsidP="00B6793C">
                  <w:pPr>
                    <w:rPr>
                      <w:rFonts w:ascii="Impact" w:hAnsi="Impact" w:cs="Aharoni"/>
                      <w:color w:val="auto"/>
                      <w:sz w:val="32"/>
                      <w:lang w:bidi="he-IL"/>
                    </w:rPr>
                  </w:pPr>
                  <w:r w:rsidRPr="00675140">
                    <w:rPr>
                      <w:rFonts w:ascii="Impact" w:hAnsi="Impact" w:cs="Aharoni"/>
                      <w:color w:val="auto"/>
                      <w:sz w:val="32"/>
                      <w:lang w:bidi="he-IL"/>
                    </w:rPr>
                    <w:t>HOPE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" o:spid="_x0000_s1047" type="#_x0000_t202" style="position:absolute;left:0;text-align:left;margin-left:750.9pt;margin-top:104.15pt;width:55.35pt;height:28.1pt;rotation:-1321807fd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" filled="f" stroked="f" strokeweight=".5pt">
            <v:textbox>
              <w:txbxContent>
                <w:p w:rsidR="002A04C0" w:rsidRPr="00675140" w:rsidRDefault="002A04C0" w:rsidP="00332CF4">
                  <w:pPr>
                    <w:rPr>
                      <w:rFonts w:ascii="Impact" w:hAnsi="Impact" w:cs="Aharoni"/>
                      <w:color w:val="auto"/>
                      <w:sz w:val="28"/>
                      <w:lang w:bidi="he-IL"/>
                    </w:rPr>
                  </w:pPr>
                  <w:r w:rsidRPr="00675140">
                    <w:rPr>
                      <w:rFonts w:ascii="Impact" w:hAnsi="Impact" w:cs="Aharoni"/>
                      <w:color w:val="auto"/>
                      <w:sz w:val="28"/>
                      <w:lang w:bidi="he-IL"/>
                    </w:rPr>
                    <w:t>FAITH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743.85pt;margin-top:43.15pt;width:60.7pt;height:40.2pt;rotation:-755885fd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" filled="f" stroked="f">
            <v:textbox>
              <w:txbxContent>
                <w:p w:rsidR="002A04C0" w:rsidRPr="00BA6BB5" w:rsidRDefault="002A04C0">
                  <w:pPr>
                    <w:rPr>
                      <w:b/>
                      <w:color w:val="4F81BD"/>
                      <w:sz w:val="56"/>
                    </w:rPr>
                  </w:pPr>
                  <w:r w:rsidRPr="00BA6BB5">
                    <w:rPr>
                      <w:b/>
                      <w:color w:val="4F81BD"/>
                      <w:sz w:val="56"/>
                      <w:szCs w:val="56"/>
                    </w:rPr>
                    <w:sym w:font="Wingdings" w:char="F04B"/>
                  </w:r>
                </w:p>
              </w:txbxContent>
            </v:textbox>
          </v:shape>
        </w:pict>
      </w:r>
      <w:r>
        <w:rPr>
          <w:noProof/>
        </w:rPr>
        <w:pict>
          <v:shape id="Heart 28" o:spid="_x0000_s1049" style="position:absolute;left:0;text-align:left;margin-left:605.2pt;margin-top:.65pt;width:58.85pt;height:54.9pt;rotation:-533662fd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7672,697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" path="m373836,174335v155765,-406781,763249,,,523003c-389413,174335,218071,-232446,373836,174335xe" filled="f" strokecolor="#4f81bd" strokeweight="3pt">
            <v:path arrowok="t" o:connecttype="custom" o:connectlocs="373836,174335;373836,697338;373836,174335" o:connectangles="0,0,0"/>
          </v:shape>
        </w:pict>
      </w:r>
      <w:r>
        <w:rPr>
          <w:noProof/>
        </w:rPr>
        <w:pict>
          <v:shape id="Text Box 24" o:spid="_x0000_s1050" type="#_x0000_t202" style="position:absolute;left:0;text-align:left;margin-left:665.25pt;margin-top:90.35pt;width:67.35pt;height:44.45pt;rotation:-439315fd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" filled="f" stroked="f" strokeweight=".5pt">
            <v:textbox>
              <w:txbxContent>
                <w:p w:rsidR="002A04C0" w:rsidRPr="00006740" w:rsidRDefault="002A04C0">
                  <w:pPr>
                    <w:rPr>
                      <w:rFonts w:ascii="Britannic Bold" w:hAnsi="Britannic Bold"/>
                      <w:color w:val="4F81BD"/>
                      <w:sz w:val="72"/>
                    </w:rPr>
                  </w:pPr>
                  <w:r w:rsidRPr="00006740">
                    <w:rPr>
                      <w:rFonts w:ascii="Britannic Bold" w:hAnsi="Britannic Bold"/>
                      <w:color w:val="4F81BD"/>
                      <w:sz w:val="72"/>
                    </w:rPr>
                    <w:t>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51" type="#_x0000_t202" style="position:absolute;left:0;text-align:left;margin-left:622.5pt;margin-top:208.15pt;width:114.2pt;height:98.7pt;rotation:-699582fd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" filled="f" stroked="f" strokeweight=".5pt">
            <v:textbox>
              <w:txbxContent>
                <w:p w:rsidR="002A04C0" w:rsidRPr="00006740" w:rsidRDefault="002A04C0">
                  <w:pPr>
                    <w:rPr>
                      <w:rFonts w:ascii="Broadway" w:hAnsi="Broadway" w:cs="Aharoni"/>
                      <w:color w:val="4F81BD"/>
                      <w:sz w:val="180"/>
                      <w:lang w:bidi="he-IL"/>
                    </w:rPr>
                  </w:pPr>
                  <w:r w:rsidRPr="00006740">
                    <w:rPr>
                      <w:rFonts w:ascii="Broadway" w:hAnsi="Broadway" w:cs="Aharoni"/>
                      <w:color w:val="4F81BD"/>
                      <w:sz w:val="180"/>
                      <w:lang w:bidi="he-IL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</w:rPr>
        <w:pict>
          <v:group id="Group 16" o:spid="_x0000_s1052" style="position:absolute;left:0;text-align:left;margin-left:781.1pt;margin-top:139.45pt;width:47.6pt;height:68.55pt;rotation:-259016fd;z-index:251661824" coordsize="6122,1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">
            <v:rect id="Rectangle 14" o:spid="_x0000_s1053" style="position:absolute;left:2623;width:955;height:106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0qcEA&#10;AADbAAAADwAAAGRycy9kb3ducmV2LnhtbERPTWvCQBC9F/oflil4qxuLFIlZJUhb6rGJIN4m2TGJ&#10;ZmdDdhuTf+8WCt7m8T4n2Y6mFQP1rrGsYDGPQBCXVjdcKTjkn68rEM4ja2wtk4KJHGw3z08Jxtre&#10;+IeGzFcihLCLUUHtfRdL6cqaDLq57YgDd7a9QR9gX0nd4y2Em1a+RdG7NNhwaKixo11N5TX7NQpc&#10;MezzqUuPl5Mri/SDTb7cfyk1exnTNQhPo3+I/93fOsxfwt8v4Q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jNKnBAAAA2wAAAA8AAAAAAAAAAAAAAAAAmAIAAGRycy9kb3du&#10;cmV2LnhtbFBLBQYAAAAABAAEAPUAAACGAwAAAAA=&#10;" filled="f" stroked="f" strokeweight="2pt"/>
            <v:rect id="Rectangle 15" o:spid="_x0000_s1054" style="position:absolute;top:2703;width:6122;height:11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RMsAA&#10;AADbAAAADwAAAGRycy9kb3ducmV2LnhtbERPTYvCMBC9L/gfwgh7W1PFXaQapYjKetQK4m1sxrba&#10;TEoTa/33G2HB2zze58wWnalES40rLSsYDiIQxJnVJecKDun6awLCeWSNlWVS8CQHi3nvY4axtg/e&#10;Ubv3uQgh7GJUUHhfx1K6rCCDbmBr4sBdbGPQB9jkUjf4COGmkqMo+pEGSw4NBda0LCi77e9GgTu3&#10;2/RZJ8fryWXnZMUmHW83Sn32u2QKwlPn3+J/968O87/h9Us4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+RMsAAAADbAAAADwAAAAAAAAAAAAAAAACYAgAAZHJzL2Rvd25y&#10;ZXYueG1sUEsFBgAAAAAEAAQA9QAAAIUDAAAAAA==&#10;" filled="f" stroked="f" strokeweight="2pt"/>
          </v:group>
        </w:pict>
      </w:r>
      <w:r>
        <w:rPr>
          <w:noProof/>
        </w:rPr>
        <w:pict>
          <v:oval id="Oval 12" o:spid="_x0000_s1055" style="position:absolute;left:0;text-align:left;margin-left:741.35pt;margin-top:46.15pt;width:46.1pt;height:34.75pt;rotation:-185414fd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" fillcolor="#4f81bd" strokecolor="#243f60" strokeweight="3.5pt">
            <v:fill r:id="rId12" o:title="" type="pattern"/>
            <v:stroke opacity="50372f"/>
          </v:oval>
        </w:pict>
      </w:r>
      <w:r>
        <w:rPr>
          <w:noProof/>
        </w:rPr>
        <w:pict>
          <v:oval id="Oval 9" o:spid="_x0000_s1056" style="position:absolute;left:0;text-align:left;margin-left:591.35pt;margin-top:212.85pt;width:136.2pt;height:101.65pt;rotation:-185414fd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" fillcolor="#4f81bd" strokecolor="#243f60" strokeweight="3.5pt">
            <v:fill r:id="rId13" o:title="" type="pattern"/>
            <v:stroke opacity="50372f"/>
            <v:textbox>
              <w:txbxContent>
                <w:p w:rsidR="002A04C0" w:rsidRPr="00DF1BF9" w:rsidRDefault="002A04C0" w:rsidP="00DF1BF9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oval id="Oval 8" o:spid="_x0000_s1057" style="position:absolute;left:0;text-align:left;margin-left:747.9pt;margin-top:123.35pt;width:124.2pt;height:97.25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" fillcolor="#4f81bd" strokecolor="#243f60" strokeweight="3.5pt">
            <v:fill r:id="rId13" o:title="" type="pattern"/>
            <v:stroke opacity="50372f"/>
          </v:oval>
        </w:pict>
      </w:r>
      <w:r>
        <w:rPr>
          <w:noProof/>
        </w:rPr>
        <w:pict>
          <v:oval id="Oval 7" o:spid="_x0000_s1058" style="position:absolute;left:0;text-align:left;margin-left:655.8pt;margin-top:95.8pt;width:60.05pt;height:42.05pt;rotation:-185414fd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" fillcolor="#4f81bd" strokecolor="#243f60" strokeweight="3.5pt">
            <v:fill r:id="rId12" o:title="" type="pattern"/>
            <v:stroke opacity="50372f"/>
            <v:textbox>
              <w:txbxContent>
                <w:p w:rsidR="002A04C0" w:rsidRDefault="002A04C0" w:rsidP="00DF1BF9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</w:rPr>
        <w:pict>
          <v:oval id="Oval 5" o:spid="_x0000_s1059" style="position:absolute;left:0;text-align:left;margin-left:586.3pt;margin-top:-10.7pt;width:100.75pt;height:76.15pt;rotation:-365647fd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" fillcolor="#4f81bd" strokecolor="#243f60" strokeweight="3.5pt">
            <v:fill r:id="rId13" o:title="" type="pattern"/>
            <v:stroke opacity="50372f"/>
            <v:textbox>
              <w:txbxContent>
                <w:p w:rsidR="002A04C0" w:rsidRDefault="002A04C0" w:rsidP="00AA4742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</w:rPr>
        <w:pict>
          <v:shape id="Text Box 26" o:spid="_x0000_s1060" type="#_x0000_t202" style="position:absolute;left:0;text-align:left;margin-left:555.3pt;margin-top:-48.2pt;width:299.55pt;height:381.45pt;z-index:-251678208;visibility:visibl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" stroked="f" strokeweight=".5pt">
            <v:fill r:id="rId14" o:title="" opacity="50463f" recolor="t" rotate="t" type="frame"/>
            <v:textbox>
              <w:txbxContent>
                <w:p w:rsidR="002A04C0" w:rsidRPr="00673D8A" w:rsidRDefault="002A04C0" w:rsidP="00D07A47">
                  <w:pPr>
                    <w:jc w:val="both"/>
                    <w:rPr>
                      <w:rFonts w:ascii="Copperplate Gothic Bold" w:hAnsi="Copperplate Gothic Bold"/>
                      <w:color w:val="4F81BD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274.8pt;margin-top:334.35pt;width:576.3pt;height:231.45pt;z-index:-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" stroked="f">
            <v:textbox>
              <w:txbxContent>
                <w:p w:rsidR="002A04C0" w:rsidRPr="000E160D" w:rsidRDefault="002A04C0" w:rsidP="00810EAE">
                  <w:pPr>
                    <w:ind w:left="709" w:hanging="709"/>
                    <w:jc w:val="right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Straight Connector 3" o:spid="_x0000_s1062" style="position:absolute;left:0;text-align:left;flip:y;z-index:251647488;visibility:visible" from="278.5pt,333.6pt" to="855.15pt,3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" strokecolor="#002060" strokeweight="6pt"/>
        </w:pict>
      </w:r>
      <w:r>
        <w:rPr>
          <w:noProof/>
        </w:rPr>
        <w:pict>
          <v:line id="Straight Connector 20" o:spid="_x0000_s1063" style="position:absolute;left:0;text-align:left;z-index:251637248;visibility:visible" from="278.5pt,-47pt" to="278.5pt,5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" strokecolor="#002060" strokeweight="6pt"/>
        </w:pict>
      </w:r>
      <w:r>
        <w:rPr>
          <w:noProof/>
        </w:rPr>
        <w:pict>
          <v:shape id="Text Box 20" o:spid="_x0000_s1064" type="#_x0000_t202" style="position:absolute;left:0;text-align:left;margin-left:10.2pt;margin-top:19.6pt;width:249.9pt;height:354.6pt;z-index:-251666944;visibility:visible;mso-wrap-distance-left:2.88pt;mso-wrap-distance-top:2.88pt;mso-wrap-distance-right:2.88pt;mso-wrap-distance-bottom:2.88pt;mso-position-vertical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" strokecolor="#060" insetpen="t">
            <v:fill r:id="rId15" o:title="" opacity=".75" recolor="t" rotate="t" type="tile"/>
            <v:stroke joinstyle="round" endcap="round"/>
            <v:imagedata recolortarget="#837a4a"/>
            <v:textbox inset="2.88pt,2.88pt,2.88pt,2.88pt">
              <w:txbxContent>
                <w:p w:rsidR="002A04C0" w:rsidRPr="004D1E7F" w:rsidRDefault="002A04C0" w:rsidP="00810EAE">
                  <w:pPr>
                    <w:widowControl w:val="0"/>
                    <w:spacing w:before="120" w:line="440" w:lineRule="exact"/>
                    <w:jc w:val="center"/>
                    <w:rPr>
                      <w:rFonts w:ascii="Impact" w:hAnsi="Impact"/>
                      <w:color w:val="auto"/>
                      <w:sz w:val="32"/>
                      <w:szCs w:val="72"/>
                    </w:rPr>
                  </w:pPr>
                  <w:r w:rsidRPr="004D1E7F">
                    <w:rPr>
                      <w:rFonts w:ascii="Impact" w:hAnsi="Impact"/>
                      <w:color w:val="auto"/>
                      <w:sz w:val="32"/>
                      <w:szCs w:val="72"/>
                    </w:rPr>
                    <w:t>Welcome</w:t>
                  </w:r>
                  <w:r>
                    <w:rPr>
                      <w:rFonts w:ascii="Impact" w:hAnsi="Impact"/>
                      <w:color w:val="auto"/>
                      <w:sz w:val="32"/>
                      <w:szCs w:val="72"/>
                    </w:rPr>
                    <w:t xml:space="preserve"> . . .</w:t>
                  </w:r>
                </w:p>
                <w:p w:rsidR="002A04C0" w:rsidRDefault="002A04C0" w:rsidP="00810EAE">
                  <w:pPr>
                    <w:widowControl w:val="0"/>
                    <w:spacing w:line="240" w:lineRule="exact"/>
                    <w:ind w:left="1440" w:firstLine="720"/>
                    <w:jc w:val="both"/>
                    <w:rPr>
                      <w:rFonts w:ascii="Berlin Sans FB" w:eastAsia="DFKai-SB" w:hAnsi="Berlin Sans FB"/>
                      <w:color w:val="006600"/>
                      <w:sz w:val="24"/>
                      <w:szCs w:val="24"/>
                    </w:rPr>
                  </w:pPr>
                </w:p>
                <w:p w:rsidR="002A04C0" w:rsidRDefault="002A04C0" w:rsidP="00810EAE">
                  <w:pPr>
                    <w:widowControl w:val="0"/>
                    <w:spacing w:line="240" w:lineRule="exact"/>
                    <w:ind w:left="1440" w:firstLine="720"/>
                    <w:jc w:val="both"/>
                    <w:rPr>
                      <w:rFonts w:ascii="Berlin Sans FB" w:eastAsia="DFKai-SB" w:hAnsi="Berlin Sans FB"/>
                      <w:color w:val="006600"/>
                      <w:sz w:val="24"/>
                      <w:szCs w:val="24"/>
                    </w:rPr>
                  </w:pPr>
                </w:p>
                <w:p w:rsidR="002A04C0" w:rsidRDefault="002A04C0" w:rsidP="00810EAE">
                  <w:pPr>
                    <w:widowControl w:val="0"/>
                    <w:spacing w:line="240" w:lineRule="exact"/>
                    <w:ind w:left="1440" w:firstLine="720"/>
                    <w:jc w:val="both"/>
                    <w:rPr>
                      <w:rFonts w:ascii="Berlin Sans FB" w:eastAsia="DFKai-SB" w:hAnsi="Berlin Sans FB"/>
                      <w:color w:val="006600"/>
                      <w:sz w:val="24"/>
                      <w:szCs w:val="24"/>
                    </w:rPr>
                  </w:pPr>
                </w:p>
                <w:p w:rsidR="002A04C0" w:rsidRDefault="002A04C0" w:rsidP="00810EAE">
                  <w:pPr>
                    <w:widowControl w:val="0"/>
                    <w:spacing w:line="240" w:lineRule="exact"/>
                    <w:ind w:left="1440" w:firstLine="720"/>
                    <w:jc w:val="both"/>
                    <w:rPr>
                      <w:rFonts w:ascii="Berlin Sans FB" w:eastAsia="DFKai-SB" w:hAnsi="Berlin Sans FB"/>
                      <w:color w:val="006600"/>
                      <w:sz w:val="24"/>
                      <w:szCs w:val="24"/>
                    </w:rPr>
                  </w:pPr>
                </w:p>
                <w:p w:rsidR="002A04C0" w:rsidRDefault="002A04C0" w:rsidP="00810EAE">
                  <w:pPr>
                    <w:widowControl w:val="0"/>
                    <w:spacing w:line="240" w:lineRule="exact"/>
                    <w:ind w:left="1440" w:firstLine="720"/>
                    <w:jc w:val="both"/>
                    <w:rPr>
                      <w:rFonts w:ascii="Berlin Sans FB" w:eastAsia="DFKai-SB" w:hAnsi="Berlin Sans FB"/>
                      <w:color w:val="006600"/>
                      <w:sz w:val="24"/>
                      <w:szCs w:val="24"/>
                    </w:rPr>
                  </w:pPr>
                </w:p>
                <w:p w:rsidR="002A04C0" w:rsidRPr="007710FC" w:rsidRDefault="002A04C0" w:rsidP="00810EAE">
                  <w:pPr>
                    <w:widowControl w:val="0"/>
                    <w:spacing w:line="240" w:lineRule="exact"/>
                    <w:jc w:val="both"/>
                    <w:rPr>
                      <w:rFonts w:ascii="Berlin Sans FB" w:eastAsia="DFKai-SB" w:hAnsi="Berlin Sans FB"/>
                      <w:color w:val="006600"/>
                      <w:sz w:val="24"/>
                      <w:szCs w:val="24"/>
                    </w:rPr>
                  </w:pPr>
                  <w:r w:rsidRPr="007710FC">
                    <w:rPr>
                      <w:rFonts w:ascii="Berlin Sans FB" w:eastAsia="DFKai-SB" w:hAnsi="Berlin Sans FB"/>
                      <w:color w:val="006600"/>
                      <w:sz w:val="24"/>
                      <w:szCs w:val="24"/>
                    </w:rPr>
                    <w:tab/>
                  </w:r>
                  <w:r w:rsidRPr="007710FC">
                    <w:rPr>
                      <w:rFonts w:ascii="Berlin Sans FB" w:eastAsia="DFKai-SB" w:hAnsi="Berlin Sans FB"/>
                      <w:color w:val="006600"/>
                      <w:sz w:val="24"/>
                      <w:szCs w:val="24"/>
                    </w:rPr>
                    <w:tab/>
                  </w:r>
                  <w:r w:rsidRPr="007710FC">
                    <w:rPr>
                      <w:rFonts w:ascii="Berlin Sans FB" w:eastAsia="DFKai-SB" w:hAnsi="Berlin Sans FB"/>
                      <w:color w:val="006600"/>
                      <w:sz w:val="24"/>
                      <w:szCs w:val="24"/>
                    </w:rPr>
                    <w:tab/>
                  </w:r>
                </w:p>
                <w:p w:rsidR="002A04C0" w:rsidRDefault="002A04C0" w:rsidP="00810EAE">
                  <w:pPr>
                    <w:widowControl w:val="0"/>
                    <w:jc w:val="both"/>
                    <w:rPr>
                      <w:sz w:val="16"/>
                      <w:szCs w:val="16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065" type="#_x0000_t202" style="position:absolute;left:0;text-align:left;margin-left:280.35pt;margin-top:75.85pt;width:279.4pt;height:251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" filled="f" stroked="f">
            <v:textbox>
              <w:txbxContent>
                <w:p w:rsidR="002A04C0" w:rsidRPr="0072738F" w:rsidRDefault="002A04C0" w:rsidP="00810EAE">
                  <w:pPr>
                    <w:rPr>
                      <w:rFonts w:ascii="Verdana" w:hAnsi="Verdana"/>
                      <w:color w:val="003300"/>
                      <w:sz w:val="16"/>
                      <w:szCs w:val="16"/>
                    </w:rPr>
                  </w:pPr>
                </w:p>
                <w:p w:rsidR="002A04C0" w:rsidRPr="00D41C5E" w:rsidRDefault="002A04C0" w:rsidP="00810EAE">
                  <w:pPr>
                    <w:rPr>
                      <w:rFonts w:ascii="Verdana" w:hAnsi="Verdana"/>
                      <w:b/>
                      <w:color w:val="FF0000"/>
                    </w:rPr>
                  </w:pPr>
                  <w:r w:rsidRPr="00D41C5E">
                    <w:rPr>
                      <w:rFonts w:ascii="Verdana" w:hAnsi="Verdana"/>
                      <w:b/>
                      <w:color w:val="FF0000"/>
                    </w:rPr>
                    <w:t>Regular Activities:</w:t>
                  </w:r>
                </w:p>
                <w:p w:rsidR="002A04C0" w:rsidRDefault="002A04C0" w:rsidP="00B23E02">
                  <w:pPr>
                    <w:rPr>
                      <w:rFonts w:ascii="Verdana" w:hAnsi="Verdana"/>
                      <w:color w:val="002060"/>
                      <w:sz w:val="16"/>
                      <w:szCs w:val="16"/>
                    </w:rPr>
                  </w:pPr>
                  <w:r w:rsidRPr="00515768">
                    <w:rPr>
                      <w:rFonts w:ascii="Verdana" w:hAnsi="Verdana"/>
                      <w:color w:val="002060"/>
                    </w:rPr>
                    <w:br/>
                  </w: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>Sun 10:45am</w:t>
                  </w: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ab/>
                    <w:t xml:space="preserve">Worship Service with Kids Church for </w:t>
                  </w:r>
                  <w:r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>4</w:t>
                  </w: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 xml:space="preserve">-10 </w:t>
                  </w:r>
                  <w:r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 xml:space="preserve"> </w:t>
                  </w:r>
                </w:p>
                <w:p w:rsidR="002A04C0" w:rsidRPr="00515768" w:rsidRDefault="002A04C0" w:rsidP="00B23E02">
                  <w:pPr>
                    <w:ind w:left="720" w:firstLine="720"/>
                    <w:rPr>
                      <w:rFonts w:ascii="Verdana" w:hAnsi="Verdana"/>
                      <w:color w:val="002060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 xml:space="preserve">year olds </w:t>
                  </w: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>and crèche facilities</w:t>
                  </w:r>
                </w:p>
                <w:p w:rsidR="002A04C0" w:rsidRDefault="002A04C0" w:rsidP="00FE1635">
                  <w:pPr>
                    <w:rPr>
                      <w:rFonts w:ascii="Verdana" w:hAnsi="Verdana"/>
                      <w:color w:val="4F81BD"/>
                      <w:sz w:val="16"/>
                      <w:szCs w:val="16"/>
                    </w:rPr>
                  </w:pP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br/>
                  </w:r>
                  <w:r w:rsidRPr="000070B7">
                    <w:rPr>
                      <w:rFonts w:ascii="Verdana" w:hAnsi="Verdana"/>
                      <w:color w:val="4F81BD"/>
                      <w:sz w:val="16"/>
                      <w:szCs w:val="16"/>
                    </w:rPr>
                    <w:t>Sun 6pm</w:t>
                  </w:r>
                  <w:r w:rsidRPr="000070B7">
                    <w:rPr>
                      <w:rFonts w:ascii="Verdana" w:hAnsi="Verdana"/>
                      <w:color w:val="4F81BD"/>
                      <w:sz w:val="16"/>
                      <w:szCs w:val="16"/>
                    </w:rPr>
                    <w:tab/>
                  </w:r>
                  <w:r>
                    <w:rPr>
                      <w:rFonts w:ascii="Verdana" w:hAnsi="Verdana"/>
                      <w:color w:val="4F81BD"/>
                      <w:sz w:val="16"/>
                      <w:szCs w:val="16"/>
                    </w:rPr>
                    <w:t xml:space="preserve">Evening Worship Service followed by </w:t>
                  </w:r>
                </w:p>
                <w:p w:rsidR="002A04C0" w:rsidRPr="00983B1A" w:rsidRDefault="002A04C0" w:rsidP="00FE1635">
                  <w:pPr>
                    <w:ind w:left="720" w:firstLine="720"/>
                    <w:rPr>
                      <w:rFonts w:ascii="Verdana" w:hAnsi="Verdana"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color w:val="4F81BD"/>
                      <w:sz w:val="16"/>
                      <w:szCs w:val="16"/>
                    </w:rPr>
                    <w:t>refreshments</w:t>
                  </w:r>
                </w:p>
                <w:p w:rsidR="002A04C0" w:rsidRPr="00515768" w:rsidRDefault="002A04C0" w:rsidP="00810EAE">
                  <w:pPr>
                    <w:tabs>
                      <w:tab w:val="left" w:pos="567"/>
                    </w:tabs>
                    <w:rPr>
                      <w:rFonts w:ascii="Verdana" w:hAnsi="Verdana"/>
                      <w:color w:val="002060"/>
                      <w:sz w:val="16"/>
                      <w:szCs w:val="16"/>
                    </w:rPr>
                  </w:pPr>
                </w:p>
                <w:p w:rsidR="002A04C0" w:rsidRPr="00515768" w:rsidRDefault="002A04C0" w:rsidP="00810EAE">
                  <w:pPr>
                    <w:rPr>
                      <w:rFonts w:ascii="Verdana" w:hAnsi="Verdana"/>
                      <w:color w:val="002060"/>
                      <w:sz w:val="16"/>
                      <w:szCs w:val="16"/>
                    </w:rPr>
                  </w:pP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>Tues 7:30pm</w:t>
                  </w: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ab/>
                    <w:t xml:space="preserve">Prayer and </w:t>
                  </w:r>
                  <w:r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>b</w:t>
                  </w: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 xml:space="preserve">ible study (apart from Home </w:t>
                  </w:r>
                </w:p>
                <w:p w:rsidR="002A04C0" w:rsidRPr="00515768" w:rsidRDefault="002A04C0" w:rsidP="00810EAE">
                  <w:pPr>
                    <w:ind w:left="720" w:firstLine="720"/>
                    <w:rPr>
                      <w:rFonts w:ascii="Verdana" w:hAnsi="Verdana"/>
                      <w:color w:val="002060"/>
                      <w:sz w:val="16"/>
                      <w:szCs w:val="16"/>
                    </w:rPr>
                  </w:pP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>Groups on the 2</w:t>
                  </w: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  <w:vertAlign w:val="superscript"/>
                    </w:rPr>
                    <w:t>nd</w:t>
                  </w: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 xml:space="preserve"> Tuesday of every month) </w:t>
                  </w:r>
                </w:p>
                <w:p w:rsidR="002A04C0" w:rsidRPr="00515768" w:rsidRDefault="002A04C0" w:rsidP="00810EAE">
                  <w:pPr>
                    <w:rPr>
                      <w:rFonts w:ascii="Verdana" w:hAnsi="Verdana"/>
                      <w:color w:val="002060"/>
                      <w:sz w:val="16"/>
                      <w:szCs w:val="16"/>
                    </w:rPr>
                  </w:pPr>
                </w:p>
                <w:p w:rsidR="002A04C0" w:rsidRPr="000070B7" w:rsidRDefault="002A04C0" w:rsidP="00810EAE">
                  <w:pPr>
                    <w:rPr>
                      <w:rFonts w:ascii="Verdana" w:hAnsi="Verdana"/>
                      <w:color w:val="4F81BD"/>
                      <w:sz w:val="16"/>
                      <w:szCs w:val="16"/>
                    </w:rPr>
                  </w:pPr>
                  <w:r w:rsidRPr="000070B7">
                    <w:rPr>
                      <w:rFonts w:ascii="Verdana" w:hAnsi="Verdana"/>
                      <w:color w:val="4F81BD"/>
                      <w:sz w:val="16"/>
                      <w:szCs w:val="16"/>
                    </w:rPr>
                    <w:t>Wed 2:30pm</w:t>
                  </w:r>
                  <w:r w:rsidRPr="000070B7">
                    <w:rPr>
                      <w:rFonts w:ascii="Verdana" w:hAnsi="Verdana"/>
                      <w:color w:val="4F81BD"/>
                      <w:sz w:val="16"/>
                      <w:szCs w:val="16"/>
                    </w:rPr>
                    <w:tab/>
                    <w:t xml:space="preserve">Ladies Fellowship Meeting with visiting </w:t>
                  </w:r>
                </w:p>
                <w:p w:rsidR="002A04C0" w:rsidRPr="000070B7" w:rsidRDefault="002A04C0" w:rsidP="00810EAE">
                  <w:pPr>
                    <w:ind w:left="720" w:firstLine="720"/>
                    <w:rPr>
                      <w:rFonts w:ascii="Verdana" w:hAnsi="Verdana"/>
                      <w:color w:val="4F81BD"/>
                    </w:rPr>
                  </w:pPr>
                  <w:r w:rsidRPr="000070B7">
                    <w:rPr>
                      <w:rFonts w:ascii="Verdana" w:hAnsi="Verdana"/>
                      <w:color w:val="4F81BD"/>
                      <w:sz w:val="16"/>
                      <w:szCs w:val="16"/>
                    </w:rPr>
                    <w:t>speakers (Bi-Weekly)</w:t>
                  </w:r>
                </w:p>
                <w:p w:rsidR="002A04C0" w:rsidRPr="00515768" w:rsidRDefault="002A04C0" w:rsidP="00810EAE">
                  <w:pPr>
                    <w:rPr>
                      <w:rFonts w:ascii="Verdana" w:hAnsi="Verdana"/>
                      <w:color w:val="002060"/>
                      <w:sz w:val="16"/>
                      <w:szCs w:val="16"/>
                    </w:rPr>
                  </w:pPr>
                  <w:r w:rsidRPr="00515768">
                    <w:rPr>
                      <w:rFonts w:ascii="Verdana" w:hAnsi="Verdana"/>
                      <w:color w:val="002060"/>
                    </w:rPr>
                    <w:br/>
                  </w: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>Fri 6:30pm</w:t>
                  </w: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ab/>
                    <w:t>Signposts Club (</w:t>
                  </w:r>
                  <w:r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>primary school children</w:t>
                  </w: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>)</w:t>
                  </w:r>
                </w:p>
                <w:p w:rsidR="002A04C0" w:rsidRPr="00515768" w:rsidRDefault="002A04C0" w:rsidP="00810EAE">
                  <w:pPr>
                    <w:ind w:left="720" w:firstLine="720"/>
                    <w:rPr>
                      <w:rFonts w:ascii="Verdana" w:hAnsi="Verdana"/>
                      <w:color w:val="002060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>Games, refreshments, and b</w:t>
                  </w: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t xml:space="preserve">ible stories </w:t>
                  </w:r>
                </w:p>
                <w:p w:rsidR="002A04C0" w:rsidRPr="000070B7" w:rsidRDefault="002A04C0" w:rsidP="00810EAE">
                  <w:pPr>
                    <w:rPr>
                      <w:rFonts w:ascii="Verdana" w:hAnsi="Verdana"/>
                      <w:color w:val="4F81BD"/>
                      <w:sz w:val="16"/>
                      <w:szCs w:val="16"/>
                    </w:rPr>
                  </w:pPr>
                  <w:r w:rsidRPr="00515768">
                    <w:rPr>
                      <w:rFonts w:ascii="Verdana" w:hAnsi="Verdana"/>
                      <w:color w:val="002060"/>
                      <w:sz w:val="16"/>
                      <w:szCs w:val="16"/>
                    </w:rPr>
                    <w:br/>
                  </w:r>
                  <w:r w:rsidRPr="000070B7">
                    <w:rPr>
                      <w:rFonts w:ascii="Verdana" w:hAnsi="Verdana"/>
                      <w:color w:val="4F81BD"/>
                      <w:sz w:val="16"/>
                      <w:szCs w:val="16"/>
                    </w:rPr>
                    <w:t>Fri 7:30pm</w:t>
                  </w:r>
                  <w:r w:rsidRPr="000070B7">
                    <w:rPr>
                      <w:rFonts w:ascii="Verdana" w:hAnsi="Verdana"/>
                      <w:color w:val="4F81BD"/>
                      <w:sz w:val="16"/>
                      <w:szCs w:val="16"/>
                    </w:rPr>
                    <w:tab/>
                    <w:t>Toast Club (Ages 11-18)</w:t>
                  </w:r>
                </w:p>
                <w:p w:rsidR="002A04C0" w:rsidRPr="000070B7" w:rsidRDefault="002A04C0" w:rsidP="00810EAE">
                  <w:pPr>
                    <w:ind w:left="1440"/>
                    <w:rPr>
                      <w:rFonts w:ascii="Verdana" w:hAnsi="Verdana"/>
                      <w:color w:val="4F81BD"/>
                      <w:sz w:val="16"/>
                      <w:szCs w:val="16"/>
                    </w:rPr>
                  </w:pPr>
                  <w:r w:rsidRPr="000070B7">
                    <w:rPr>
                      <w:rFonts w:ascii="Verdana" w:hAnsi="Verdana"/>
                      <w:color w:val="4F81BD"/>
                      <w:sz w:val="16"/>
                      <w:szCs w:val="16"/>
                    </w:rPr>
                    <w:t>Youth cl</w:t>
                  </w:r>
                  <w:bookmarkStart w:id="0" w:name="_GoBack"/>
                  <w:bookmarkEnd w:id="0"/>
                  <w:r w:rsidRPr="000070B7">
                    <w:rPr>
                      <w:rFonts w:ascii="Verdana" w:hAnsi="Verdana"/>
                      <w:color w:val="4F81BD"/>
                      <w:sz w:val="16"/>
                      <w:szCs w:val="16"/>
                    </w:rPr>
                    <w:t>ub with games, food and bible talk</w:t>
                  </w:r>
                </w:p>
                <w:p w:rsidR="002A04C0" w:rsidRDefault="002A04C0" w:rsidP="00810EAE">
                  <w:pPr>
                    <w:ind w:left="1440"/>
                    <w:rPr>
                      <w:rFonts w:ascii="Verdana" w:hAnsi="Verdana"/>
                      <w:color w:val="003300"/>
                      <w:sz w:val="16"/>
                      <w:szCs w:val="16"/>
                    </w:rPr>
                  </w:pPr>
                </w:p>
                <w:p w:rsidR="002A04C0" w:rsidRPr="0072738F" w:rsidRDefault="002A04C0" w:rsidP="00810EAE">
                  <w:pPr>
                    <w:ind w:left="1440"/>
                    <w:rPr>
                      <w:rFonts w:ascii="Verdana" w:hAnsi="Verdana"/>
                      <w:color w:val="0033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7" o:spid="_x0000_s1066" style="position:absolute;left:0;text-align:left;margin-left:277.65pt;margin-top:-2.8pt;width:277.7pt;height:389pt;z-index:-251673088;visibility:visible;mso-wrap-distance-left:2.88pt;mso-wrap-distance-top:2.88pt;mso-wrap-distance-right:2.88pt;mso-wrap-distance-bottom:2.88p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" stroked="f">
            <v:textbox inset="2.88pt,2.88pt,2.88pt,2.88pt"/>
            <w10:wrap anchory="page"/>
          </v:rect>
        </w:pict>
      </w:r>
      <w:r>
        <w:rPr>
          <w:noProof/>
        </w:rPr>
        <w:pict>
          <v:shape id="Text Box 18" o:spid="_x0000_s1067" type="#_x0000_t202" style="position:absolute;left:0;text-align:left;margin-left:650.75pt;margin-top:383.25pt;width:187pt;height:120.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" filled="f" stroked="f" strokeweight=".5pt">
            <v:textbox>
              <w:txbxContent>
                <w:p w:rsidR="002A04C0" w:rsidRDefault="002A04C0">
                  <w:r w:rsidRPr="00F76042">
                    <w:rPr>
                      <w:noProof/>
                    </w:rPr>
                    <w:pict>
                      <v:shape id="Picture 29" o:spid="_x0000_i1030" type="#_x0000_t75" style="width:165.75pt;height:102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line id="Straight Connector 22" o:spid="_x0000_s1068" style="position:absolute;left:0;text-align:left;z-index:251636224;visibility:visible" from="553.55pt,-49.75pt" to="554.45pt,3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" strokecolor="#002060" strokeweight="6pt"/>
        </w:pict>
      </w:r>
      <w:r>
        <w:rPr>
          <w:noProof/>
        </w:rPr>
        <w:pict>
          <v:shape id="_x0000_s1069" type="#_x0000_t202" style="position:absolute;left:0;text-align:left;margin-left:283.45pt;margin-top:285.35pt;width:276.7pt;height:36.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" filled="f" stroked="f">
            <v:textbox>
              <w:txbxContent>
                <w:p w:rsidR="002A04C0" w:rsidRDefault="002A04C0" w:rsidP="00810EAE">
                  <w:pPr>
                    <w:widowControl w:val="0"/>
                    <w:spacing w:line="260" w:lineRule="exact"/>
                    <w:jc w:val="center"/>
                    <w:rPr>
                      <w:rFonts w:ascii="Verdana" w:hAnsi="Verdana" w:cs="Arial"/>
                      <w:b/>
                      <w:color w:val="002060"/>
                    </w:rPr>
                  </w:pPr>
                </w:p>
                <w:p w:rsidR="002A04C0" w:rsidRPr="00515768" w:rsidRDefault="002A04C0" w:rsidP="00810EAE">
                  <w:pPr>
                    <w:widowControl w:val="0"/>
                    <w:spacing w:line="260" w:lineRule="exact"/>
                    <w:jc w:val="center"/>
                    <w:rPr>
                      <w:rFonts w:ascii="Verdana" w:hAnsi="Verdana" w:cs="Arial"/>
                      <w:b/>
                      <w:color w:val="002060"/>
                    </w:rPr>
                  </w:pPr>
                  <w:r w:rsidRPr="00515768">
                    <w:rPr>
                      <w:rFonts w:ascii="Verdana" w:hAnsi="Verdana" w:cs="Arial"/>
                      <w:b/>
                      <w:color w:val="002060"/>
                    </w:rPr>
                    <w:t>Pl</w:t>
                  </w:r>
                  <w:r>
                    <w:rPr>
                      <w:rFonts w:ascii="Verdana" w:hAnsi="Verdana" w:cs="Arial"/>
                      <w:b/>
                      <w:color w:val="002060"/>
                    </w:rPr>
                    <w:t>ease come along - we’d love to see</w:t>
                  </w:r>
                  <w:r w:rsidRPr="00515768">
                    <w:rPr>
                      <w:rFonts w:ascii="Verdana" w:hAnsi="Verdana" w:cs="Arial"/>
                      <w:b/>
                      <w:color w:val="002060"/>
                    </w:rPr>
                    <w:t xml:space="preserve"> you!</w:t>
                  </w:r>
                </w:p>
                <w:p w:rsidR="002A04C0" w:rsidRDefault="002A04C0" w:rsidP="00810EAE"/>
              </w:txbxContent>
            </v:textbox>
          </v:shape>
        </w:pict>
      </w:r>
      <w:r>
        <w:rPr>
          <w:noProof/>
        </w:rPr>
        <w:pict>
          <v:shape id="_x0000_s1070" type="#_x0000_t202" style="position:absolute;left:0;text-align:left;margin-left:285.65pt;margin-top:-31.2pt;width:182.65pt;height:117.8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" filled="f" stroked="f">
            <v:textbox>
              <w:txbxContent>
                <w:p w:rsidR="002A04C0" w:rsidRDefault="002A04C0" w:rsidP="000870A7">
                  <w:r w:rsidRPr="00F76042">
                    <w:rPr>
                      <w:noProof/>
                    </w:rPr>
                    <w:pict>
                      <v:shape id="Picture 483" o:spid="_x0000_i1032" type="#_x0000_t75" style="width:165.75pt;height:102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t>0</w:t>
      </w:r>
    </w:p>
    <w:sectPr w:rsidR="002A04C0" w:rsidSect="008D2A0F">
      <w:headerReference w:type="even" r:id="rId16"/>
      <w:headerReference w:type="default" r:id="rId17"/>
      <w:headerReference w:type="first" r:id="rId18"/>
      <w:pgSz w:w="17180" w:h="12247" w:orient="landscape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4C0" w:rsidRDefault="002A04C0" w:rsidP="008D2A0F">
      <w:r>
        <w:separator/>
      </w:r>
    </w:p>
  </w:endnote>
  <w:endnote w:type="continuationSeparator" w:id="0">
    <w:p w:rsidR="002A04C0" w:rsidRDefault="002A04C0" w:rsidP="008D2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V Boli">
    <w:charset w:val="00"/>
    <w:family w:val="auto"/>
    <w:pitch w:val="variable"/>
    <w:sig w:usb0="00000003" w:usb1="00000000" w:usb2="000001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FKai-SB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haroni">
    <w:panose1 w:val="00000000000000000000"/>
    <w:charset w:val="B1"/>
    <w:family w:val="auto"/>
    <w:notTrueType/>
    <w:pitch w:val="variable"/>
    <w:sig w:usb0="00000801" w:usb1="00000000" w:usb2="00000000" w:usb3="00000000" w:csb0="0000002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4C0" w:rsidRDefault="002A04C0" w:rsidP="008D2A0F">
      <w:r>
        <w:separator/>
      </w:r>
    </w:p>
  </w:footnote>
  <w:footnote w:type="continuationSeparator" w:id="0">
    <w:p w:rsidR="002A04C0" w:rsidRDefault="002A04C0" w:rsidP="008D2A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4C0" w:rsidRDefault="002A04C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4C0" w:rsidRDefault="002A04C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4C0" w:rsidRDefault="002A04C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922CF"/>
    <w:multiLevelType w:val="hybridMultilevel"/>
    <w:tmpl w:val="4AD8A83A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60125723"/>
    <w:multiLevelType w:val="hybridMultilevel"/>
    <w:tmpl w:val="D2D00828"/>
    <w:lvl w:ilvl="0" w:tplc="62E8EB7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224773"/>
    <w:multiLevelType w:val="hybridMultilevel"/>
    <w:tmpl w:val="315277D8"/>
    <w:lvl w:ilvl="0" w:tplc="2A1006B2">
      <w:numFmt w:val="bullet"/>
      <w:lvlText w:val="-"/>
      <w:lvlJc w:val="left"/>
      <w:pPr>
        <w:ind w:left="405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2A0F"/>
    <w:rsid w:val="00006740"/>
    <w:rsid w:val="000070B7"/>
    <w:rsid w:val="00021266"/>
    <w:rsid w:val="00022762"/>
    <w:rsid w:val="00066893"/>
    <w:rsid w:val="000870A7"/>
    <w:rsid w:val="000B4A51"/>
    <w:rsid w:val="000C359A"/>
    <w:rsid w:val="000E160D"/>
    <w:rsid w:val="00100A1D"/>
    <w:rsid w:val="00124B91"/>
    <w:rsid w:val="00154772"/>
    <w:rsid w:val="001741E1"/>
    <w:rsid w:val="00174F56"/>
    <w:rsid w:val="0017702B"/>
    <w:rsid w:val="001B499B"/>
    <w:rsid w:val="00205513"/>
    <w:rsid w:val="00211314"/>
    <w:rsid w:val="0023485E"/>
    <w:rsid w:val="00245097"/>
    <w:rsid w:val="00247A57"/>
    <w:rsid w:val="002A04C0"/>
    <w:rsid w:val="002F423D"/>
    <w:rsid w:val="003043BB"/>
    <w:rsid w:val="003326B8"/>
    <w:rsid w:val="00332CF4"/>
    <w:rsid w:val="00333DDA"/>
    <w:rsid w:val="00333DF1"/>
    <w:rsid w:val="003674B8"/>
    <w:rsid w:val="003717DC"/>
    <w:rsid w:val="003B248E"/>
    <w:rsid w:val="003C761C"/>
    <w:rsid w:val="003D21AF"/>
    <w:rsid w:val="003E360B"/>
    <w:rsid w:val="00461E69"/>
    <w:rsid w:val="0049281D"/>
    <w:rsid w:val="004C0F48"/>
    <w:rsid w:val="004C57CE"/>
    <w:rsid w:val="004C72CF"/>
    <w:rsid w:val="004D1E7F"/>
    <w:rsid w:val="00515768"/>
    <w:rsid w:val="00530129"/>
    <w:rsid w:val="00556A43"/>
    <w:rsid w:val="005804F6"/>
    <w:rsid w:val="00627C00"/>
    <w:rsid w:val="006317ED"/>
    <w:rsid w:val="00635798"/>
    <w:rsid w:val="00644ED0"/>
    <w:rsid w:val="00673D8A"/>
    <w:rsid w:val="00675140"/>
    <w:rsid w:val="006842F7"/>
    <w:rsid w:val="006A33EF"/>
    <w:rsid w:val="006B3F50"/>
    <w:rsid w:val="006D4270"/>
    <w:rsid w:val="006E23A3"/>
    <w:rsid w:val="0072738F"/>
    <w:rsid w:val="00750E6D"/>
    <w:rsid w:val="00763924"/>
    <w:rsid w:val="007710FC"/>
    <w:rsid w:val="00782AD7"/>
    <w:rsid w:val="00794AEB"/>
    <w:rsid w:val="007B6E55"/>
    <w:rsid w:val="007C6EEF"/>
    <w:rsid w:val="00810EAE"/>
    <w:rsid w:val="00832AA7"/>
    <w:rsid w:val="00857E0B"/>
    <w:rsid w:val="008D2A0F"/>
    <w:rsid w:val="008D74E0"/>
    <w:rsid w:val="00951A75"/>
    <w:rsid w:val="00965D60"/>
    <w:rsid w:val="00983B1A"/>
    <w:rsid w:val="00992349"/>
    <w:rsid w:val="009D360D"/>
    <w:rsid w:val="009E368F"/>
    <w:rsid w:val="009F07F4"/>
    <w:rsid w:val="00A02133"/>
    <w:rsid w:val="00A0213D"/>
    <w:rsid w:val="00A14245"/>
    <w:rsid w:val="00A16922"/>
    <w:rsid w:val="00A37065"/>
    <w:rsid w:val="00A44CD3"/>
    <w:rsid w:val="00A46365"/>
    <w:rsid w:val="00A54057"/>
    <w:rsid w:val="00A55AD6"/>
    <w:rsid w:val="00A60C5C"/>
    <w:rsid w:val="00A75FE1"/>
    <w:rsid w:val="00A97999"/>
    <w:rsid w:val="00AA4742"/>
    <w:rsid w:val="00AA6FC9"/>
    <w:rsid w:val="00AF354C"/>
    <w:rsid w:val="00B015C7"/>
    <w:rsid w:val="00B23E02"/>
    <w:rsid w:val="00B26C16"/>
    <w:rsid w:val="00B512A3"/>
    <w:rsid w:val="00B52EC8"/>
    <w:rsid w:val="00B653FE"/>
    <w:rsid w:val="00B6793C"/>
    <w:rsid w:val="00B82C04"/>
    <w:rsid w:val="00BA6BB5"/>
    <w:rsid w:val="00BA6CBB"/>
    <w:rsid w:val="00BD0BF1"/>
    <w:rsid w:val="00BD7830"/>
    <w:rsid w:val="00BE5D69"/>
    <w:rsid w:val="00C069B1"/>
    <w:rsid w:val="00C1462C"/>
    <w:rsid w:val="00C16EC3"/>
    <w:rsid w:val="00C42F7A"/>
    <w:rsid w:val="00C53011"/>
    <w:rsid w:val="00C7005F"/>
    <w:rsid w:val="00CA3AC9"/>
    <w:rsid w:val="00CB5489"/>
    <w:rsid w:val="00CD3297"/>
    <w:rsid w:val="00D07A47"/>
    <w:rsid w:val="00D305E0"/>
    <w:rsid w:val="00D34970"/>
    <w:rsid w:val="00D36D4E"/>
    <w:rsid w:val="00D41C5E"/>
    <w:rsid w:val="00D4232F"/>
    <w:rsid w:val="00D66D6D"/>
    <w:rsid w:val="00D8159C"/>
    <w:rsid w:val="00D910EC"/>
    <w:rsid w:val="00DB4EDE"/>
    <w:rsid w:val="00DC4C14"/>
    <w:rsid w:val="00DF1BF9"/>
    <w:rsid w:val="00DF357E"/>
    <w:rsid w:val="00E00307"/>
    <w:rsid w:val="00E03AC6"/>
    <w:rsid w:val="00E338C1"/>
    <w:rsid w:val="00E76FDE"/>
    <w:rsid w:val="00E96F26"/>
    <w:rsid w:val="00EB0DA5"/>
    <w:rsid w:val="00EC244F"/>
    <w:rsid w:val="00ED488F"/>
    <w:rsid w:val="00EE0664"/>
    <w:rsid w:val="00F14D87"/>
    <w:rsid w:val="00F23B7B"/>
    <w:rsid w:val="00F31566"/>
    <w:rsid w:val="00F3383A"/>
    <w:rsid w:val="00F52A80"/>
    <w:rsid w:val="00F76042"/>
    <w:rsid w:val="00F93378"/>
    <w:rsid w:val="00FD0F7D"/>
    <w:rsid w:val="00FD67C6"/>
    <w:rsid w:val="00FE1635"/>
    <w:rsid w:val="00FF3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EAE"/>
    <w:rPr>
      <w:rFonts w:ascii="Times New Roman" w:eastAsia="Times New Roman" w:hAnsi="Times New Roman"/>
      <w:color w:val="212120"/>
      <w:kern w:val="28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D2A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A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D2A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D2A0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D2A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D2A0F"/>
    <w:rPr>
      <w:rFonts w:cs="Times New Roman"/>
    </w:rPr>
  </w:style>
  <w:style w:type="paragraph" w:styleId="ListParagraph">
    <w:name w:val="List Paragraph"/>
    <w:basedOn w:val="Normal"/>
    <w:uiPriority w:val="99"/>
    <w:qFormat/>
    <w:rsid w:val="00CA3AC9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A5405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654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65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5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5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5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5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5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5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allengers.guinnessworldrecords.com/" TargetMode="External"/><Relationship Id="rId13" Type="http://schemas.openxmlformats.org/officeDocument/2006/relationships/image" Target="media/image6.gi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1</Pages>
  <Words>6</Words>
  <Characters>39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subject/>
  <dc:creator>Phil Taylor</dc:creator>
  <cp:keywords/>
  <dc:description/>
  <cp:lastModifiedBy>Roy Ilott</cp:lastModifiedBy>
  <cp:revision>2</cp:revision>
  <cp:lastPrinted>2012-05-15T19:35:00Z</cp:lastPrinted>
  <dcterms:created xsi:type="dcterms:W3CDTF">2012-09-09T19:33:00Z</dcterms:created>
  <dcterms:modified xsi:type="dcterms:W3CDTF">2012-09-09T19:33:00Z</dcterms:modified>
</cp:coreProperties>
</file>